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D19" w:rsidRPr="00006683" w:rsidRDefault="000B0D19" w:rsidP="00160CDA">
      <w:pPr>
        <w:pStyle w:val="TableText"/>
        <w:spacing w:line="276" w:lineRule="auto"/>
        <w:ind w:rightChars="128" w:right="282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171373" w:rsidRPr="00006683" w:rsidRDefault="00171373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171373" w:rsidRPr="00006683" w:rsidRDefault="00D74982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drawing>
          <wp:inline distT="0" distB="0" distL="0" distR="0">
            <wp:extent cx="3384550" cy="902335"/>
            <wp:effectExtent l="0" t="0" r="635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373" w:rsidRPr="00006683" w:rsidRDefault="00171373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171373" w:rsidRPr="00006683" w:rsidRDefault="00171373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2731F8" w:rsidP="00160CDA">
      <w:pPr>
        <w:spacing w:line="276" w:lineRule="auto"/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155575</wp:posOffset>
                </wp:positionH>
                <wp:positionV relativeFrom="paragraph">
                  <wp:posOffset>41910</wp:posOffset>
                </wp:positionV>
                <wp:extent cx="5819775" cy="0"/>
                <wp:effectExtent l="0" t="0" r="0" b="0"/>
                <wp:wrapNone/>
                <wp:docPr id="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5E6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left:0;text-align:left;margin-left:12.25pt;margin-top:3.3pt;width:458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q33IA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"/>
            </w:pict>
          </mc:Fallback>
        </mc:AlternateContent>
      </w:r>
    </w:p>
    <w:p w:rsidR="0006115C" w:rsidRPr="00006683" w:rsidRDefault="0006115C" w:rsidP="00160CDA">
      <w:pPr>
        <w:spacing w:line="276" w:lineRule="auto"/>
        <w:jc w:val="center"/>
        <w:rPr>
          <w:rFonts w:ascii="하나 CM" w:eastAsia="하나 CM" w:hAnsi="하나 CM"/>
          <w:bCs/>
          <w:sz w:val="44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6115C" w:rsidRPr="00006683" w:rsidRDefault="0006115C" w:rsidP="00160CDA">
      <w:pPr>
        <w:spacing w:line="276" w:lineRule="auto"/>
        <w:jc w:val="center"/>
        <w:rPr>
          <w:rFonts w:ascii="하나 CM" w:eastAsia="하나 CM" w:hAnsi="하나 CM"/>
          <w:bCs/>
          <w:sz w:val="44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30A6A" w:rsidRDefault="0006115C" w:rsidP="00006683">
      <w:pPr>
        <w:spacing w:line="276" w:lineRule="auto"/>
        <w:jc w:val="center"/>
        <w:rPr>
          <w:rFonts w:ascii="하나 CM" w:eastAsia="하나 CM" w:hAnsi="하나 CM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A30A6A">
        <w:rPr>
          <w:rFonts w:ascii="하나 CM" w:eastAsia="하나 CM" w:hAnsi="하나 CM" w:hint="eastAsia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예금토큰 결제 확대를 위한 </w:t>
      </w:r>
    </w:p>
    <w:p w:rsidR="000B0D19" w:rsidRPr="00006683" w:rsidRDefault="00A30A6A" w:rsidP="00006683">
      <w:pPr>
        <w:spacing w:line="276" w:lineRule="auto"/>
        <w:jc w:val="center"/>
        <w:rPr>
          <w:rFonts w:ascii="하나 CM" w:eastAsia="하나 CM" w:hAnsi="하나 CM"/>
          <w:sz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홍보 용역</w:t>
      </w:r>
      <w:r w:rsidR="0006115C" w:rsidRPr="00006683">
        <w:rPr>
          <w:rFonts w:ascii="하나 CM" w:eastAsia="하나 CM" w:hAnsi="하나 CM" w:hint="eastAsia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 요청</w:t>
      </w:r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jc w:val="center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bookmarkStart w:id="0" w:name="Contexte"/>
      <w:bookmarkEnd w:id="0"/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pStyle w:val="TableText"/>
        <w:spacing w:line="276" w:lineRule="auto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37"/>
        <w:gridCol w:w="5355"/>
      </w:tblGrid>
      <w:tr w:rsidR="00006683" w:rsidRPr="00006683" w:rsidTr="0006115C">
        <w:trPr>
          <w:cantSplit/>
          <w:trHeight w:val="722"/>
        </w:trPr>
        <w:tc>
          <w:tcPr>
            <w:tcW w:w="19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B0D19" w:rsidRPr="00006683" w:rsidRDefault="000B0D19" w:rsidP="00447341">
            <w:pPr>
              <w:framePr w:hSpace="142" w:wrap="around" w:vAnchor="page" w:hAnchor="margin" w:xAlign="center" w:y="13609"/>
              <w:spacing w:line="276" w:lineRule="auto"/>
              <w:jc w:val="center"/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작성</w:t>
            </w:r>
            <w:r w:rsidR="00447341"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0B0D19" w:rsidRPr="00006683" w:rsidRDefault="00C35AC0" w:rsidP="00D74982">
            <w:pPr>
              <w:framePr w:hSpace="142" w:wrap="around" w:vAnchor="page" w:hAnchor="margin" w:xAlign="center" w:y="13609"/>
              <w:spacing w:line="276" w:lineRule="auto"/>
              <w:jc w:val="center"/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bookmarkStart w:id="1" w:name="Auteur"/>
            <w:bookmarkEnd w:id="1"/>
            <w:r w:rsidRPr="00784F24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 w:rsidR="006A1AF2"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="00D74982"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D74982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년 </w:t>
            </w:r>
            <w:r w:rsidR="00A30A6A"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10</w:t>
            </w:r>
            <w:r w:rsidR="00A30A6A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월 </w:t>
            </w:r>
            <w:r w:rsidR="006A2210"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12</w:t>
            </w:r>
            <w:r w:rsidR="00535743" w:rsidRPr="00784F24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</w:t>
            </w:r>
          </w:p>
        </w:tc>
        <w:bookmarkStart w:id="2" w:name="Date"/>
        <w:bookmarkEnd w:id="2"/>
      </w:tr>
      <w:tr w:rsidR="00006683" w:rsidRPr="00006683" w:rsidTr="0006115C">
        <w:trPr>
          <w:cantSplit/>
          <w:trHeight w:val="722"/>
        </w:trPr>
        <w:tc>
          <w:tcPr>
            <w:tcW w:w="19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B0D19" w:rsidRPr="00006683" w:rsidRDefault="000B0D19" w:rsidP="00160CDA">
            <w:pPr>
              <w:framePr w:hSpace="142" w:wrap="around" w:vAnchor="page" w:hAnchor="margin" w:xAlign="center" w:y="13609"/>
              <w:spacing w:line="276" w:lineRule="auto"/>
              <w:jc w:val="center"/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작성자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0B0D19" w:rsidRPr="00006683" w:rsidRDefault="00D47115" w:rsidP="006C127A">
            <w:pPr>
              <w:framePr w:hSpace="142" w:wrap="around" w:vAnchor="page" w:hAnchor="margin" w:xAlign="center" w:y="13609"/>
              <w:spacing w:line="276" w:lineRule="auto"/>
              <w:jc w:val="center"/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하나은행</w:t>
            </w:r>
            <w:r w:rsidR="00F23BC3"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BA1F9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디지털</w:t>
            </w:r>
            <w:r w:rsidR="006C127A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전략</w:t>
            </w:r>
            <w:r w:rsidR="00BA1F9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</w:t>
            </w:r>
            <w:r w:rsidR="006A1AF2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부</w:t>
            </w:r>
          </w:p>
        </w:tc>
      </w:tr>
    </w:tbl>
    <w:p w:rsidR="000B0D19" w:rsidRPr="00006683" w:rsidRDefault="000B0D19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BA1F93" w:rsidRDefault="000B0D19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6115C" w:rsidRPr="00006683" w:rsidRDefault="0006115C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6115C" w:rsidRPr="00006683" w:rsidRDefault="0006115C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pStyle w:val="Title1bis"/>
        <w:pBdr>
          <w:bottom w:val="single" w:sz="6" w:space="8" w:color="auto"/>
        </w:pBdr>
        <w:spacing w:line="276" w:lineRule="auto"/>
        <w:ind w:firstLineChars="100" w:firstLine="262"/>
        <w:rPr>
          <w:rFonts w:ascii="하나 CM" w:eastAsia="하나 CM" w:hAnsi="하나 CM"/>
          <w:b w:val="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 w:val="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목 차</w:t>
      </w:r>
    </w:p>
    <w:p w:rsidR="000B0D19" w:rsidRPr="00006683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제안 요청 개요</w:t>
      </w:r>
      <w:r w:rsidR="00664264" w:rsidRP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……………………………………………………………………</w:t>
      </w:r>
      <w:r w:rsidR="00664264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</w:p>
    <w:p w:rsidR="000B0D19" w:rsidRPr="00006683" w:rsidRDefault="0006115C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1.1  </w:t>
      </w:r>
      <w:r w:rsidR="00384D96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 </w:t>
      </w:r>
      <w:r w:rsidR="00384D96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요청</w:t>
      </w:r>
      <w:r w:rsidR="00D05185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84D96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배경</w:t>
      </w:r>
    </w:p>
    <w:p w:rsidR="00BC3E59" w:rsidRPr="00006683" w:rsidRDefault="00A72F23" w:rsidP="00BC3E59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</w:t>
      </w:r>
      <w:r w:rsidR="000B2064"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</w:t>
      </w: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84D96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사업 목적</w:t>
      </w:r>
    </w:p>
    <w:p w:rsidR="000B0D19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</w:t>
      </w:r>
      <w:r w:rsidR="000B2064"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84D96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요청</w:t>
      </w:r>
    </w:p>
    <w:p w:rsidR="0088079A" w:rsidRDefault="0088079A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1.4  </w:t>
      </w:r>
      <w:r w:rsidR="00B90A22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우대 사항</w:t>
      </w:r>
    </w:p>
    <w:p w:rsidR="00D44731" w:rsidRPr="00006683" w:rsidRDefault="00D44731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9B2B68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 </w:t>
      </w:r>
      <w:r w:rsid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 </w:t>
      </w:r>
      <w:r w:rsidR="00DF229D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작성 및 입찰 관련 사항</w:t>
      </w:r>
      <w:r w:rsidRP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</w:p>
    <w:p w:rsidR="000B0D19" w:rsidRPr="0046254B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  </w:t>
      </w:r>
      <w:r w:rsid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</w:t>
      </w:r>
      <w:r w:rsidR="00197472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서 주요 기술 내용</w:t>
      </w:r>
      <w:r w:rsidRP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</w:t>
      </w:r>
      <w:r w:rsidR="00664264" w:rsidRP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</w:t>
      </w:r>
      <w:r w:rsidR="0018648C"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A6438D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</w:t>
      </w: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006683" w:rsidRPr="0046254B" w:rsidRDefault="00006683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2.1.1 </w:t>
      </w: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일반 현황</w:t>
      </w:r>
    </w:p>
    <w:p w:rsidR="00006683" w:rsidRPr="0046254B" w:rsidRDefault="00006683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2.1.2 유관 사업 </w:t>
      </w:r>
      <w:r w:rsidR="00C2371C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이행</w:t>
      </w: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실적</w:t>
      </w:r>
    </w:p>
    <w:p w:rsidR="00006683" w:rsidRPr="0046254B" w:rsidRDefault="00006683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2.1.3 수행인력 구성 및 역량</w:t>
      </w:r>
    </w:p>
    <w:p w:rsidR="00006683" w:rsidRPr="0046254B" w:rsidRDefault="00006683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2.1.4 콘텐츠 제작 인프라 및 보유 기술</w:t>
      </w:r>
    </w:p>
    <w:p w:rsidR="00197472" w:rsidRPr="0046254B" w:rsidRDefault="00197472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2.1.5 제안 </w:t>
      </w:r>
      <w:r w:rsidR="00D44731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요청</w:t>
      </w:r>
    </w:p>
    <w:p w:rsidR="00197472" w:rsidRPr="0046254B" w:rsidRDefault="00197472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2.1.6 </w:t>
      </w:r>
      <w:r w:rsidR="00D44731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기타 사항</w:t>
      </w:r>
    </w:p>
    <w:p w:rsidR="000B0D19" w:rsidRPr="0046254B" w:rsidRDefault="00197472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2.2</w:t>
      </w:r>
      <w:r w:rsidR="009B2B68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DF229D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입찰 관련 사항</w:t>
      </w:r>
      <w:r w:rsidR="000B0D19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………………………………………………</w:t>
      </w:r>
      <w:r w:rsidR="00664264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</w:t>
      </w:r>
      <w:r w:rsidR="000B0D19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</w:t>
      </w:r>
      <w:r w:rsidR="00664264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 5</w:t>
      </w:r>
      <w:r w:rsidR="0018648C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  <w:r w:rsidR="000B0D19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</w:p>
    <w:p w:rsidR="00DF229D" w:rsidRPr="0046254B" w:rsidRDefault="00DF229D" w:rsidP="00DF229D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2.2.1 </w:t>
      </w: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진행 일정</w:t>
      </w:r>
    </w:p>
    <w:p w:rsidR="00DF229D" w:rsidRDefault="00DF229D" w:rsidP="008A16E4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2.2.2 제출 기한 및 서류 안내</w:t>
      </w:r>
    </w:p>
    <w:p w:rsidR="00D44731" w:rsidRPr="0046254B" w:rsidRDefault="00D44731" w:rsidP="008A16E4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46254B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  </w:t>
      </w:r>
      <w:r w:rsidR="009B2B68" w:rsidRPr="0046254B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 관련 </w:t>
      </w:r>
      <w:r w:rsidR="008A69FE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유의</w:t>
      </w:r>
      <w:r w:rsidR="009B2B68" w:rsidRPr="0046254B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사항</w:t>
      </w:r>
      <w:r w:rsidR="008A69FE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평가 등</w:t>
      </w:r>
      <w:r w:rsidRPr="0046254B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</w:p>
    <w:p w:rsidR="000B0D19" w:rsidRPr="0046254B" w:rsidRDefault="009B2B68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3.1 </w:t>
      </w:r>
      <w:r w:rsidR="000B0D19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관련 유의사항</w:t>
      </w: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효력</w:t>
      </w:r>
      <w:r w:rsidR="00BA3F6F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</w:t>
      </w:r>
      <w:r w:rsidR="0018648C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</w:t>
      </w:r>
      <w:r w:rsidR="00BA3F6F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BA3F6F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6</w:t>
      </w:r>
      <w:r w:rsidR="000B0D19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0B0D19" w:rsidRPr="0046254B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3.2 제안서 평가 및 선정방안</w:t>
      </w:r>
      <w:r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………………………………………………………</w:t>
      </w:r>
      <w:r w:rsidR="0018648C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  <w:r w:rsidR="00BA3F6F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7</w:t>
      </w:r>
    </w:p>
    <w:p w:rsidR="00AA15CB" w:rsidRPr="0046254B" w:rsidRDefault="00AA15CB" w:rsidP="00AA15CB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3.2.1 </w:t>
      </w:r>
      <w:r w:rsidR="00742E8F"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업체 선정 방식</w:t>
      </w:r>
    </w:p>
    <w:p w:rsidR="00AA15CB" w:rsidRPr="0046254B" w:rsidRDefault="00AA15CB" w:rsidP="00AA15CB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3.2.2 </w:t>
      </w:r>
      <w:r w:rsidR="00742E8F"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평가 항목</w:t>
      </w:r>
    </w:p>
    <w:p w:rsidR="000B0D19" w:rsidRPr="00006683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3.3 기타사항</w:t>
      </w:r>
      <w:r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…………………………………………………………………………</w:t>
      </w:r>
      <w:r w:rsidR="0018648C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  <w:r w:rsidR="00BA3F6F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7</w:t>
      </w:r>
      <w:r w:rsidRP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br/>
      </w:r>
      <w:r w:rsidRP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br/>
      </w:r>
      <w:r w:rsidR="00742E8F" w:rsidRPr="00742E8F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</w:t>
      </w:r>
      <w:r w:rsidR="00742E8F" w:rsidRPr="00742E8F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첨부)</w:t>
      </w:r>
      <w:r w:rsidR="00742E8F" w:rsidRPr="00742E8F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742E8F" w:rsidRPr="00742E8F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제출서류 서식</w:t>
      </w:r>
    </w:p>
    <w:p w:rsidR="00CD0AE3" w:rsidRDefault="00CD0AE3" w:rsidP="000A3659">
      <w:pPr>
        <w:pStyle w:val="ad"/>
        <w:pageBreakBefore/>
        <w:numPr>
          <w:ilvl w:val="0"/>
          <w:numId w:val="14"/>
        </w:numPr>
        <w:spacing w:line="276" w:lineRule="auto"/>
        <w:ind w:left="142" w:hanging="142"/>
        <w:outlineLvl w:val="2"/>
        <w:rPr>
          <w:rFonts w:ascii="하나 CM" w:eastAsia="하나 CM" w:hAnsi="하나 CM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bookmarkStart w:id="3" w:name="Début"/>
      <w:bookmarkStart w:id="4" w:name="_Toc97354620"/>
      <w:bookmarkEnd w:id="3"/>
      <w:r>
        <w:rPr>
          <w:rFonts w:ascii="하나 CM" w:eastAsia="하나 CM" w:hAnsi="하나 CM" w:hint="eastAsia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.</w:t>
      </w:r>
      <w:r w:rsidRPr="00CD0AE3">
        <w:rPr>
          <w:rFonts w:ascii="하나 CM" w:eastAsia="하나 CM" w:hAnsi="하나 CM" w:hint="eastAsia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요청 개요</w:t>
      </w:r>
    </w:p>
    <w:p w:rsidR="00CD0AE3" w:rsidRDefault="003C6869" w:rsidP="005E7698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요청</w:t>
      </w:r>
      <w:r w:rsidR="00CD0AE3" w:rsidRPr="00CD0AE3"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배경</w:t>
      </w:r>
    </w:p>
    <w:p w:rsidR="003C6869" w:rsidRDefault="003C6869" w:rsidP="00032B90">
      <w:pPr>
        <w:pStyle w:val="af6"/>
        <w:numPr>
          <w:ilvl w:val="0"/>
          <w:numId w:val="17"/>
        </w:numPr>
        <w:wordWrap/>
        <w:spacing w:line="240" w:lineRule="auto"/>
        <w:ind w:leftChars="0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하나은행은  </w:t>
      </w:r>
      <w:r w:rsidRPr="003C686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「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프로젝트 한강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단계</w:t>
      </w:r>
      <w:r w:rsidR="00032B90" w:rsidRPr="00032B90">
        <w:rPr>
          <w:rFonts w:hint="eastAsia"/>
        </w:rPr>
        <w:t xml:space="preserve"> </w:t>
      </w:r>
      <w:r w:rsidR="00032B90" w:rsidRP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」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KISA  </w:t>
      </w:r>
      <w:r w:rsidRPr="003C686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「</w:t>
      </w:r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블록체인 </w:t>
      </w:r>
      <w:r w:rsidR="00032B90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AI </w:t>
      </w:r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혁신선도사업</w:t>
      </w:r>
      <w:r w:rsidR="00032B90" w:rsidRP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」</w:t>
      </w:r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에 참여하여 예금토큰 결제 확대를 추진중.</w:t>
      </w:r>
    </w:p>
    <w:p w:rsidR="00032B90" w:rsidRDefault="00032B90" w:rsidP="00032B90">
      <w:pPr>
        <w:pStyle w:val="af6"/>
        <w:numPr>
          <w:ilvl w:val="0"/>
          <w:numId w:val="17"/>
        </w:numPr>
        <w:wordWrap/>
        <w:spacing w:line="240" w:lineRule="auto"/>
        <w:ind w:leftChars="0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예금토큰 결제 확대를 위해서는 이용자 및 사용처의 적극적인 참여가 필수적이며 이를 위한 홍보는 대중의 눈높이에서 직관적으로 시각화 할 수 있는 전문 역량이 요구되는 바,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홍보 전문 업체의 선정이 필요</w:t>
      </w:r>
    </w:p>
    <w:p w:rsidR="00151633" w:rsidRDefault="003C6869" w:rsidP="005E7698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사업 목적</w:t>
      </w:r>
    </w:p>
    <w:p w:rsidR="008175D3" w:rsidRPr="00AA2673" w:rsidRDefault="00032B90" w:rsidP="00AA2673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예금토큰 결제 이용자의 조기 확산</w:t>
      </w:r>
    </w:p>
    <w:p w:rsidR="008175D3" w:rsidRPr="00AA2673" w:rsidRDefault="00032B90" w:rsidP="00AA2673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예금토큰 결제 프로세스 및 사용 편의성 시연</w:t>
      </w:r>
    </w:p>
    <w:p w:rsidR="008175D3" w:rsidRDefault="00032B90" w:rsidP="00032B90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당행 예금토큰</w:t>
      </w:r>
      <w:r w:rsid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결제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특장점 소</w:t>
      </w:r>
      <w:r w:rsidRP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개</w:t>
      </w:r>
    </w:p>
    <w:p w:rsidR="00032B90" w:rsidRPr="00032B90" w:rsidRDefault="00032B90" w:rsidP="00032B90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2026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블록체인 진행주간 </w:t>
      </w:r>
      <w:r w:rsid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부스 운영</w:t>
      </w:r>
    </w:p>
    <w:p w:rsidR="00CD0AE3" w:rsidRDefault="00CB1F97" w:rsidP="005E7698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요청</w:t>
      </w:r>
    </w:p>
    <w:p w:rsidR="00E374FF" w:rsidRPr="00AC7114" w:rsidRDefault="0062351E" w:rsidP="00AC7114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당행의 위 사업목적에 대해 </w:t>
      </w:r>
      <w:r w:rsidR="0054787E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제안사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노하우를 반영한 홍보 </w:t>
      </w:r>
      <w:r w:rsidR="00A70D76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및 견적서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작성 요청함.</w:t>
      </w:r>
    </w:p>
    <w:p w:rsidR="00B90A22" w:rsidRDefault="00B90A22" w:rsidP="00B90A22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우대 사항</w:t>
      </w:r>
    </w:p>
    <w:p w:rsidR="00B90A22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2026.10.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08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기준 업력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 이상</w:t>
      </w:r>
    </w:p>
    <w:p w:rsidR="00B90A22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최근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개년 평균 매출액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30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억원 이상</w:t>
      </w:r>
    </w:p>
    <w:p w:rsidR="00B90A22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자본금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천만원 이상</w:t>
      </w:r>
    </w:p>
    <w:p w:rsidR="00B90A22" w:rsidRPr="00AA2673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블록체인 관련 행사 부스 운영 경험 보유</w:t>
      </w:r>
    </w:p>
    <w:p w:rsidR="00B90A22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최근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 이내 주요 대기업 및 금융기관 등의 홍보 용역 이행 경험 보유</w:t>
      </w:r>
      <w:r w:rsidRPr="00AC711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CD431C" w:rsidRPr="00B90A22" w:rsidRDefault="00CD431C" w:rsidP="0062351E">
      <w:pPr>
        <w:contextualSpacing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CD431C" w:rsidRDefault="00CD431C" w:rsidP="0062351E">
      <w:pPr>
        <w:contextualSpacing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CD431C" w:rsidRDefault="00CD431C" w:rsidP="0062351E">
      <w:pPr>
        <w:contextualSpacing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62351E" w:rsidRPr="00A70D76" w:rsidRDefault="0062351E" w:rsidP="0062351E">
      <w:pPr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*</w:t>
      </w:r>
      <w:r w:rsidRPr="00A70D76">
        <w:rPr>
          <w:rFonts w:ascii="하나 CM" w:eastAsia="하나 CM" w:hAnsi="하나 CM" w:hint="eastAsia"/>
          <w:bCs/>
          <w:sz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﷒2026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블록체인 진흥주간 세부 사항</w:t>
      </w:r>
    </w:p>
    <w:p w:rsidR="0062351E" w:rsidRPr="00A70D76" w:rsidRDefault="0062351E" w:rsidP="0062351E">
      <w:pPr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- 일시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: 2026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년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11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월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25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일(수)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~ 2026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년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11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월 26일(목)</w:t>
      </w:r>
    </w:p>
    <w:p w:rsidR="0062351E" w:rsidRPr="00A70D76" w:rsidRDefault="0062351E" w:rsidP="0062351E">
      <w:pPr>
        <w:ind w:firstLineChars="100" w:firstLine="164"/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-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장소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: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서울 코엑스 컨퍼런스룸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E </w:t>
      </w:r>
    </w:p>
    <w:p w:rsidR="0062351E" w:rsidRPr="00A70D76" w:rsidRDefault="0062351E" w:rsidP="0062351E">
      <w:pPr>
        <w:ind w:firstLineChars="100" w:firstLine="164"/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-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전시관명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: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 토큰 통합 실증 체험존(가칭)</w:t>
      </w:r>
    </w:p>
    <w:p w:rsidR="00470C1D" w:rsidRPr="00A70D76" w:rsidRDefault="00470C1D" w:rsidP="0062351E">
      <w:pPr>
        <w:ind w:firstLineChars="100" w:firstLine="164"/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-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주최/주관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: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과학기술정보통신부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/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한국인터넷진흥원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151633" w:rsidRPr="00151633" w:rsidRDefault="00151633" w:rsidP="00A3331B">
      <w:pPr>
        <w:pStyle w:val="ad"/>
        <w:pageBreakBefore/>
        <w:numPr>
          <w:ilvl w:val="0"/>
          <w:numId w:val="14"/>
        </w:numPr>
        <w:tabs>
          <w:tab w:val="clear" w:pos="284"/>
          <w:tab w:val="left" w:pos="142"/>
        </w:tabs>
        <w:spacing w:line="276" w:lineRule="auto"/>
        <w:ind w:left="284" w:hanging="284"/>
        <w:outlineLvl w:val="2"/>
        <w:rPr>
          <w:rFonts w:ascii="하나 CM" w:eastAsia="하나 CM" w:hAnsi="하나 CM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.</w:t>
      </w:r>
      <w:r w:rsidRPr="00151633">
        <w:rPr>
          <w:rFonts w:ascii="하나 CM" w:eastAsia="하나 CM" w:hAnsi="하나 CM" w:hint="eastAsia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작성 및 입찰 관련 사항</w:t>
      </w:r>
    </w:p>
    <w:bookmarkEnd w:id="4"/>
    <w:p w:rsidR="004A31CF" w:rsidRPr="00374323" w:rsidRDefault="00D05185" w:rsidP="005E7698">
      <w:pPr>
        <w:pStyle w:val="ad"/>
        <w:numPr>
          <w:ilvl w:val="1"/>
          <w:numId w:val="14"/>
        </w:numPr>
        <w:spacing w:line="276" w:lineRule="auto"/>
        <w:outlineLvl w:val="2"/>
        <w:rPr>
          <w:rFonts w:ascii="하나 CM" w:eastAsia="하나 CM" w:hAnsi="하나 CM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74323">
        <w:rPr>
          <w:rFonts w:ascii="하나 CM" w:eastAsia="하나 CM" w:hAnsi="하나 CM" w:hint="eastAsia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주요 기술 내용</w:t>
      </w:r>
    </w:p>
    <w:p w:rsidR="00E27DB7" w:rsidRPr="00382B6A" w:rsidRDefault="00D05185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일반 현황</w:t>
      </w:r>
    </w:p>
    <w:p w:rsidR="00B906B0" w:rsidRPr="00EA7E1B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회사 </w:t>
      </w:r>
      <w:r w:rsidR="00AC5360">
        <w:rPr>
          <w:rFonts w:ascii="하나 CM" w:eastAsia="하나 CM" w:hAnsi="하나 CM" w:hint="eastAsia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연혁</w:t>
      </w:r>
      <w:r w:rsidRPr="00EA7E1B">
        <w:rPr>
          <w:rFonts w:ascii="하나 CM" w:eastAsia="하나 CM" w:hAnsi="하나 CM" w:hint="eastAsia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, 자본금, 조직 및 인원현황</w:t>
      </w:r>
    </w:p>
    <w:p w:rsidR="00B906B0" w:rsidRPr="00EA7E1B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주요 사업내역 및 서비스 분야</w:t>
      </w:r>
    </w:p>
    <w:p w:rsidR="00B906B0" w:rsidRPr="00EA7E1B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주요 고객 및 협력회사</w:t>
      </w:r>
    </w:p>
    <w:p w:rsidR="00B906B0" w:rsidRPr="00784F24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84F2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최근 </w:t>
      </w:r>
      <w:r w:rsidR="00E374FF" w:rsidRPr="00784F24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 w:rsidRPr="00784F2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년간의 재무구조</w:t>
      </w:r>
    </w:p>
    <w:p w:rsidR="00B906B0" w:rsidRPr="00382B6A" w:rsidRDefault="00D05185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유관 사업 </w:t>
      </w:r>
      <w:r w:rsidR="00D44731"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이행</w:t>
      </w: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실적</w:t>
      </w:r>
    </w:p>
    <w:p w:rsidR="00B906B0" w:rsidRPr="00EA7E1B" w:rsidRDefault="001C47EA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최근 </w:t>
      </w:r>
      <w:r w:rsidR="00AC5360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년간 </w:t>
      </w:r>
      <w:r w:rsidR="00B906B0"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주요 유관 사업실적에 대한 기술</w:t>
      </w:r>
    </w:p>
    <w:p w:rsidR="00B906B0" w:rsidRPr="00EA7E1B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타 경쟁업체보다 우수한 경쟁 우위 요소</w:t>
      </w:r>
      <w:r w:rsidR="00BA1F93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, 키오스크 등 홍보를</w:t>
      </w:r>
      <w:r w:rsidR="006C127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BA1F93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위한 앱 개발 경험</w:t>
      </w: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등</w:t>
      </w:r>
    </w:p>
    <w:p w:rsidR="00D05185" w:rsidRPr="008A16E4" w:rsidRDefault="00D05185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A16E4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수행인력 구성 및 역량</w:t>
      </w:r>
    </w:p>
    <w:p w:rsidR="00B906B0" w:rsidRPr="00382B6A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업체의 참여 인원</w:t>
      </w:r>
      <w:r w:rsidR="00A12265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현황을 상세히 기술</w:t>
      </w:r>
    </w:p>
    <w:p w:rsidR="00374323" w:rsidRPr="00382B6A" w:rsidRDefault="00D44731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콘텐츠</w:t>
      </w:r>
      <w:r w:rsidR="007F4BEA"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74323"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제작 인프라 및 기술 보유</w:t>
      </w:r>
      <w:r w:rsidR="00664264"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B906B0" w:rsidRPr="00784F24" w:rsidRDefault="007F4BEA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본 </w:t>
      </w:r>
      <w:r w:rsidR="00AC536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사업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투입하는 인력 및 경력에 대한 기술</w:t>
      </w:r>
    </w:p>
    <w:p w:rsidR="003E5AE6" w:rsidRPr="00EA7E1B" w:rsidRDefault="003E5AE6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업체만의 노하우 또는 기술 보유 시 상세히 기술</w:t>
      </w:r>
    </w:p>
    <w:p w:rsidR="00374323" w:rsidRPr="008A16E4" w:rsidRDefault="00374323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A16E4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 </w:t>
      </w:r>
      <w:r w:rsidR="006C0D2F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요청</w:t>
      </w:r>
    </w:p>
    <w:p w:rsidR="008478E6" w:rsidRPr="00382B6A" w:rsidRDefault="008478E6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본 제안에 대한 제안 업체의 수행 목표</w:t>
      </w:r>
      <w:r w:rsidR="006C0D2F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홍보 전략(견적 포함)</w:t>
      </w:r>
    </w:p>
    <w:p w:rsidR="008478E6" w:rsidRPr="00382B6A" w:rsidRDefault="007F4BEA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부스 </w:t>
      </w:r>
      <w:r w:rsidR="00AC5360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운영 아이디어</w:t>
      </w:r>
      <w:r w:rsidR="00A82FFD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(미니게임 등)</w:t>
      </w: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 </w:t>
      </w:r>
      <w:r w:rsidR="008478E6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및 </w:t>
      </w: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주요 홍보 포인트</w:t>
      </w:r>
      <w:r w:rsidR="008478E6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7F4BEA" w:rsidRPr="00382B6A" w:rsidRDefault="00BA1F93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사은품 아이디어 등(운영인력 및 사은품 수량 등은 견적에 포함) </w:t>
      </w:r>
    </w:p>
    <w:p w:rsidR="00374323" w:rsidRPr="00382B6A" w:rsidRDefault="00374323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기타 사항</w:t>
      </w:r>
    </w:p>
    <w:p w:rsidR="00B0526D" w:rsidRPr="00EA7E1B" w:rsidRDefault="00A51655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 항목에서 제시되지 않은 기타 내용에 대한 기술 (</w:t>
      </w:r>
      <w:r w:rsidR="00A82FFD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해당 사항 </w:t>
      </w: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있는 경우)</w:t>
      </w:r>
    </w:p>
    <w:p w:rsidR="000B0D19" w:rsidRPr="00A82FFD" w:rsidRDefault="000B0D19" w:rsidP="00A3331B">
      <w:pPr>
        <w:pStyle w:val="ad"/>
        <w:spacing w:line="276" w:lineRule="auto"/>
        <w:outlineLvl w:val="2"/>
        <w:rPr>
          <w:rFonts w:ascii="하나 CM" w:eastAsia="하나 CM" w:hAnsi="하나 CM"/>
          <w:highlight w:val="yellow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DF229D" w:rsidRDefault="00DF229D" w:rsidP="00A3331B">
      <w:pPr>
        <w:pStyle w:val="ad"/>
        <w:pageBreakBefore/>
        <w:numPr>
          <w:ilvl w:val="1"/>
          <w:numId w:val="14"/>
        </w:numPr>
        <w:spacing w:line="276" w:lineRule="auto"/>
        <w:ind w:left="357" w:hanging="357"/>
        <w:outlineLvl w:val="2"/>
        <w:rPr>
          <w:rFonts w:ascii="하나 CM" w:eastAsia="하나 CM" w:hAnsi="하나 CM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 xml:space="preserve"> 입찰 관련 사항</w:t>
      </w:r>
      <w:r w:rsidR="000B0D19" w:rsidRPr="00DF229D">
        <w:rPr>
          <w:rFonts w:ascii="하나 CM" w:eastAsia="하나 CM" w:hAnsi="하나 CM" w:hint="eastAsia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DF229D" w:rsidRPr="00F1782B" w:rsidRDefault="00DF229D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1782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진행일정</w:t>
      </w:r>
    </w:p>
    <w:tbl>
      <w:tblPr>
        <w:tblStyle w:val="af2"/>
        <w:tblW w:w="9356" w:type="dxa"/>
        <w:tblInd w:w="562" w:type="dxa"/>
        <w:tblLook w:val="04A0" w:firstRow="1" w:lastRow="0" w:firstColumn="1" w:lastColumn="0" w:noHBand="0" w:noVBand="1"/>
      </w:tblPr>
      <w:tblGrid>
        <w:gridCol w:w="3118"/>
        <w:gridCol w:w="1702"/>
        <w:gridCol w:w="4536"/>
      </w:tblGrid>
      <w:tr w:rsidR="00F1782B" w:rsidTr="00CD14EA">
        <w:tc>
          <w:tcPr>
            <w:tcW w:w="3118" w:type="dxa"/>
            <w:shd w:val="clear" w:color="auto" w:fill="D9D9D9" w:themeFill="background1" w:themeFillShade="D9"/>
          </w:tcPr>
          <w:p w:rsidR="00F1782B" w:rsidRPr="00F1782B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1782B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구분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F1782B" w:rsidRPr="00F1782B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1782B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일정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F1782B" w:rsidRPr="00F1782B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1782B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비고</w:t>
            </w:r>
          </w:p>
        </w:tc>
      </w:tr>
      <w:tr w:rsidR="00F1782B" w:rsidTr="00CD14EA">
        <w:tc>
          <w:tcPr>
            <w:tcW w:w="3118" w:type="dxa"/>
          </w:tcPr>
          <w:p w:rsidR="00F1782B" w:rsidRPr="00784F24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</w:t>
            </w:r>
            <w:r w:rsidR="000F6925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공고</w:t>
            </w:r>
          </w:p>
        </w:tc>
        <w:tc>
          <w:tcPr>
            <w:tcW w:w="1702" w:type="dxa"/>
          </w:tcPr>
          <w:p w:rsidR="00F1782B" w:rsidRPr="00B51260" w:rsidRDefault="000F6925" w:rsidP="000F6925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2026.10</w:t>
            </w:r>
            <w:r w:rsidR="00310A3D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</w:t>
            </w:r>
            <w:r w:rsidR="006C0D2F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F1782B" w:rsidRPr="00B5126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</w:t>
            </w:r>
            <w:r w:rsidR="006C0D2F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화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536" w:type="dxa"/>
          </w:tcPr>
          <w:p w:rsidR="00F1782B" w:rsidRPr="00784F24" w:rsidRDefault="000F6925" w:rsidP="00F1782B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홈페이지 게시</w:t>
            </w:r>
          </w:p>
        </w:tc>
      </w:tr>
      <w:tr w:rsidR="00F1782B" w:rsidTr="00CD14EA">
        <w:tc>
          <w:tcPr>
            <w:tcW w:w="3118" w:type="dxa"/>
          </w:tcPr>
          <w:p w:rsidR="00F1782B" w:rsidRPr="00784F24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입찰마감</w:t>
            </w:r>
          </w:p>
        </w:tc>
        <w:tc>
          <w:tcPr>
            <w:tcW w:w="1702" w:type="dxa"/>
          </w:tcPr>
          <w:p w:rsidR="00F1782B" w:rsidRPr="00B51260" w:rsidRDefault="006C127A" w:rsidP="0083369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</w:t>
            </w:r>
            <w:r w:rsidR="0083369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83369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.10</w:t>
            </w:r>
            <w:r w:rsidR="00E47255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</w:t>
            </w:r>
            <w:r w:rsidR="006C0D2F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28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F1782B" w:rsidRPr="00B5126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</w:t>
            </w:r>
            <w:r w:rsidR="006C0D2F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수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536" w:type="dxa"/>
          </w:tcPr>
          <w:p w:rsidR="00F1782B" w:rsidRPr="0046254B" w:rsidRDefault="00CD14EA" w:rsidP="002B17B6">
            <w:pPr>
              <w:pStyle w:val="ad"/>
              <w:spacing w:line="276" w:lineRule="auto"/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Soft copy 이메일 접수</w:t>
            </w:r>
            <w:r w:rsidR="002B17B6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및 ha</w:t>
            </w:r>
            <w:r w:rsidR="002B17B6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rd copy</w:t>
            </w:r>
            <w:r w:rsidR="002B17B6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접수</w:t>
            </w:r>
          </w:p>
        </w:tc>
      </w:tr>
      <w:tr w:rsidR="00F1782B" w:rsidTr="00CD14EA">
        <w:tc>
          <w:tcPr>
            <w:tcW w:w="3118" w:type="dxa"/>
          </w:tcPr>
          <w:p w:rsidR="00F1782B" w:rsidRPr="00784F24" w:rsidRDefault="00833690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제안 설명(</w:t>
            </w:r>
            <w:r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P/T) </w:t>
            </w: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및 심사</w:t>
            </w:r>
          </w:p>
        </w:tc>
        <w:tc>
          <w:tcPr>
            <w:tcW w:w="1702" w:type="dxa"/>
          </w:tcPr>
          <w:p w:rsidR="00F1782B" w:rsidRPr="00B51260" w:rsidRDefault="006C127A" w:rsidP="0083369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</w:t>
            </w:r>
            <w:r w:rsidR="0083369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6C0D2F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.10</w:t>
            </w:r>
            <w:r w:rsidR="00310A3D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</w:t>
            </w:r>
            <w:r w:rsidR="0083369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 w:rsidR="006C0D2F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0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(</w:t>
            </w:r>
            <w:r w:rsidR="006C0D2F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금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536" w:type="dxa"/>
          </w:tcPr>
          <w:p w:rsidR="00F1782B" w:rsidRPr="00784F24" w:rsidRDefault="00833690" w:rsidP="00A15FFF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장소 및 시간 추후 통지</w:t>
            </w:r>
          </w:p>
        </w:tc>
      </w:tr>
      <w:tr w:rsidR="00F1782B" w:rsidTr="00CD14EA">
        <w:tc>
          <w:tcPr>
            <w:tcW w:w="3118" w:type="dxa"/>
          </w:tcPr>
          <w:p w:rsidR="00F1782B" w:rsidRPr="00784F24" w:rsidRDefault="00833690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우선협상대상자 통지</w:t>
            </w:r>
          </w:p>
        </w:tc>
        <w:tc>
          <w:tcPr>
            <w:tcW w:w="1702" w:type="dxa"/>
          </w:tcPr>
          <w:p w:rsidR="00F1782B" w:rsidRPr="00B51260" w:rsidRDefault="006C127A" w:rsidP="0083369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</w:t>
            </w:r>
            <w:r w:rsidR="0083369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83369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.11</w:t>
            </w:r>
            <w:r w:rsidR="00310A3D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</w:t>
            </w:r>
            <w:r w:rsidR="006C0D2F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(</w:t>
            </w:r>
            <w:r w:rsidR="006C0D2F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화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536" w:type="dxa"/>
          </w:tcPr>
          <w:p w:rsidR="00F1782B" w:rsidRPr="00784F24" w:rsidRDefault="00F1782B" w:rsidP="00F1782B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선정결과 개별 통보</w:t>
            </w:r>
            <w:r w:rsidR="00310A3D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, 심사일정에 따라 변경 가능</w:t>
            </w:r>
          </w:p>
        </w:tc>
      </w:tr>
      <w:tr w:rsidR="00833690" w:rsidTr="00CD14EA">
        <w:tc>
          <w:tcPr>
            <w:tcW w:w="3118" w:type="dxa"/>
          </w:tcPr>
          <w:p w:rsidR="00833690" w:rsidRDefault="00833690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세부 협상 및 계약 체결</w:t>
            </w:r>
          </w:p>
        </w:tc>
        <w:tc>
          <w:tcPr>
            <w:tcW w:w="1702" w:type="dxa"/>
          </w:tcPr>
          <w:p w:rsidR="00833690" w:rsidRDefault="00833690" w:rsidP="0083369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2026.11월 중</w:t>
            </w:r>
          </w:p>
        </w:tc>
        <w:tc>
          <w:tcPr>
            <w:tcW w:w="4536" w:type="dxa"/>
          </w:tcPr>
          <w:p w:rsidR="00833690" w:rsidRPr="00784F24" w:rsidRDefault="00833690" w:rsidP="00F1782B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351CFE" w:rsidRPr="00F1782B" w:rsidRDefault="00DF229D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1782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제출 기한 및 서류 안내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7104"/>
      </w:tblGrid>
      <w:tr w:rsidR="00BE0E34" w:rsidRPr="00DF229D" w:rsidTr="005A657A">
        <w:tc>
          <w:tcPr>
            <w:tcW w:w="2273" w:type="dxa"/>
            <w:shd w:val="clear" w:color="auto" w:fill="D9D9D9" w:themeFill="background1" w:themeFillShade="D9"/>
            <w:vAlign w:val="center"/>
          </w:tcPr>
          <w:p w:rsidR="00BE0E34" w:rsidRPr="00A37E71" w:rsidRDefault="00BE0E34" w:rsidP="005A657A">
            <w:pPr>
              <w:pStyle w:val="ad"/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구분</w:t>
            </w:r>
          </w:p>
        </w:tc>
        <w:tc>
          <w:tcPr>
            <w:tcW w:w="7104" w:type="dxa"/>
            <w:shd w:val="clear" w:color="auto" w:fill="D9D9D9" w:themeFill="background1" w:themeFillShade="D9"/>
          </w:tcPr>
          <w:p w:rsidR="00BE0E34" w:rsidRPr="00A37E71" w:rsidRDefault="00BE0E34" w:rsidP="00813EF7">
            <w:pPr>
              <w:pStyle w:val="ad"/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비고</w:t>
            </w:r>
          </w:p>
        </w:tc>
      </w:tr>
      <w:tr w:rsidR="00FC2D7F" w:rsidRPr="00DF229D" w:rsidTr="005A657A">
        <w:tc>
          <w:tcPr>
            <w:tcW w:w="2273" w:type="dxa"/>
            <w:shd w:val="clear" w:color="auto" w:fill="auto"/>
            <w:vAlign w:val="center"/>
          </w:tcPr>
          <w:p w:rsidR="00FC2D7F" w:rsidRPr="00A37E71" w:rsidRDefault="00FC2D7F" w:rsidP="005A657A">
            <w:pPr>
              <w:pStyle w:val="ad"/>
              <w:spacing w:line="276" w:lineRule="auto"/>
              <w:jc w:val="center"/>
              <w:rPr>
                <w:rFonts w:ascii="하나 CM" w:eastAsia="하나 CM" w:hAnsi="하나 CM"/>
                <w:color w:val="0000FF"/>
                <w:sz w:val="20"/>
                <w:highlight w:val="yellow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기한</w:t>
            </w:r>
          </w:p>
        </w:tc>
        <w:tc>
          <w:tcPr>
            <w:tcW w:w="7104" w:type="dxa"/>
            <w:shd w:val="clear" w:color="auto" w:fill="auto"/>
          </w:tcPr>
          <w:p w:rsidR="00FC2D7F" w:rsidRPr="00A37E71" w:rsidRDefault="006C127A" w:rsidP="006A29ED">
            <w:pPr>
              <w:pStyle w:val="ad"/>
              <w:spacing w:line="276" w:lineRule="auto"/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</w:t>
            </w:r>
            <w:r w:rsidR="006A29ED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FC2D7F" w:rsidRP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  <w:r w:rsidR="006A29ED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10</w:t>
            </w:r>
            <w:r w:rsidR="00FC2D7F" w:rsidRP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월</w:t>
            </w:r>
            <w:r w:rsidR="006C0D2F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28</w:t>
            </w:r>
            <w:r w:rsidR="008457B7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</w:t>
            </w:r>
            <w:r w:rsidR="00FC2D7F" w:rsidRP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(</w:t>
            </w:r>
            <w:r w:rsidR="006C0D2F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수</w:t>
            </w:r>
            <w:r w:rsidR="00FC2D7F" w:rsidRP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  오후 3시</w:t>
            </w:r>
            <w:r w:rsidR="009E27B0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(이메일 접수)</w:t>
            </w:r>
            <w:r w:rsidR="002B17B6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, </w:t>
            </w:r>
            <w:r w:rsidR="002B17B6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오후 </w:t>
            </w:r>
            <w:r w:rsidR="002B17B6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2B17B6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시(하드카피 접수)</w:t>
            </w:r>
          </w:p>
        </w:tc>
      </w:tr>
      <w:tr w:rsidR="00BE0E34" w:rsidRPr="00DF229D" w:rsidTr="005A657A">
        <w:tc>
          <w:tcPr>
            <w:tcW w:w="2273" w:type="dxa"/>
            <w:shd w:val="clear" w:color="auto" w:fill="auto"/>
            <w:vAlign w:val="center"/>
          </w:tcPr>
          <w:p w:rsidR="00BE0E34" w:rsidRPr="00A37E71" w:rsidRDefault="00BE0E34" w:rsidP="005A657A">
            <w:pPr>
              <w:pStyle w:val="ad"/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양식/분량</w:t>
            </w:r>
          </w:p>
        </w:tc>
        <w:tc>
          <w:tcPr>
            <w:tcW w:w="7104" w:type="dxa"/>
            <w:shd w:val="clear" w:color="auto" w:fill="auto"/>
          </w:tcPr>
          <w:p w:rsidR="00BE0E34" w:rsidRDefault="00BE0E34" w:rsidP="008457B7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A4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용지 규격 </w:t>
            </w:r>
            <w:r w:rsidR="008457B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MS</w:t>
            </w:r>
            <w:r w:rsidR="008457B7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8457B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파워포인트 또는 </w:t>
            </w:r>
            <w:r w:rsidR="008457B7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PDF </w:t>
            </w:r>
            <w:r w:rsidR="008457B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양식으로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제출 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(핵심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내용으로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축약하여 작성 요망)</w:t>
            </w:r>
          </w:p>
          <w:p w:rsidR="002B17B6" w:rsidRPr="00A37E71" w:rsidRDefault="002B17B6" w:rsidP="008457B7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H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ard copy는 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제출서류 각 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부씩 제출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</w:tr>
      <w:tr w:rsidR="00BE0E34" w:rsidRPr="00DF229D" w:rsidTr="005A657A">
        <w:tc>
          <w:tcPr>
            <w:tcW w:w="2273" w:type="dxa"/>
            <w:shd w:val="clear" w:color="auto" w:fill="auto"/>
            <w:vAlign w:val="center"/>
          </w:tcPr>
          <w:p w:rsidR="00BE0E34" w:rsidRPr="0046254B" w:rsidRDefault="00BE0E34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제출처</w:t>
            </w:r>
          </w:p>
        </w:tc>
        <w:tc>
          <w:tcPr>
            <w:tcW w:w="7104" w:type="dxa"/>
            <w:shd w:val="clear" w:color="auto" w:fill="auto"/>
          </w:tcPr>
          <w:p w:rsidR="002B17B6" w:rsidRDefault="008457B7" w:rsidP="008457B7">
            <w:pPr>
              <w:pStyle w:val="ad"/>
              <w:spacing w:line="276" w:lineRule="auto"/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제출</w:t>
            </w:r>
            <w:r w:rsidR="009E27B0"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BE0E34"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E</w:t>
            </w:r>
            <w:r w:rsidR="00BE0E34" w:rsidRPr="0046254B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-Mail:</w:t>
            </w:r>
            <w:r w:rsidR="00BE0E34"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hyperlink r:id="rId9" w:history="1">
              <w:r w:rsidR="00F63459" w:rsidRPr="00950824">
                <w:rPr>
                  <w:rStyle w:val="a7"/>
                  <w:rFonts w:ascii="하나 CM" w:eastAsia="하나 CM" w:hAnsi="하나 CM" w:cs="Arial" w:hint="eastAsia"/>
                  <w:sz w:val="20"/>
                  <w:lang w:eastAsia="ko-KR"/>
                  <w14:textOutline w14:w="9525" w14:cap="rnd" w14:cmpd="sng" w14:algn="ctr">
                    <w14:solidFill>
                      <w14:schemeClr w14:val="accent1">
                        <w14:alpha w14:val="100000"/>
                      </w14:schemeClr>
                    </w14:solidFill>
                    <w14:prstDash w14:val="solid"/>
                    <w14:bevel/>
                  </w14:textOutline>
                </w:rPr>
                <w:t>parkya</w:t>
              </w:r>
              <w:r w:rsidR="00F63459" w:rsidRPr="00950824">
                <w:rPr>
                  <w:rStyle w:val="a7"/>
                  <w:rFonts w:ascii="하나 CM" w:eastAsia="하나 CM" w:hAnsi="하나 CM" w:cs="Arial"/>
                  <w:sz w:val="20"/>
                  <w:lang w:eastAsia="ko-KR"/>
                  <w14:textOutline w14:w="9525" w14:cap="rnd" w14:cmpd="sng" w14:algn="ctr">
                    <w14:solidFill>
                      <w14:schemeClr w14:val="accent1">
                        <w14:alpha w14:val="100000"/>
                      </w14:schemeClr>
                    </w14:solidFill>
                    <w14:prstDash w14:val="solid"/>
                    <w14:bevel/>
                  </w14:textOutline>
                </w:rPr>
                <w:t>@hanafn.com</w:t>
              </w:r>
            </w:hyperlink>
          </w:p>
          <w:p w:rsidR="00BE0E34" w:rsidRPr="008457B7" w:rsidRDefault="002B17B6" w:rsidP="0022338A">
            <w:pPr>
              <w:pStyle w:val="ad"/>
              <w:spacing w:line="276" w:lineRule="auto"/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제출처 </w:t>
            </w:r>
            <w:r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: </w:t>
            </w:r>
            <w:r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서울특별시 중구 을지로 3</w:t>
            </w:r>
            <w:r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5 </w:t>
            </w:r>
            <w:r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하나은행 본점</w:t>
            </w:r>
            <w:r w:rsidR="00F63459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디지털전략사업부</w:t>
            </w:r>
            <w:r w:rsidR="008457B7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</w:r>
            <w:r w:rsidR="008457B7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문의 </w:t>
            </w:r>
            <w:r w:rsidR="008457B7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: </w:t>
            </w:r>
            <w:r w:rsidR="008457B7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하나은행 </w:t>
            </w:r>
            <w:r w:rsidR="0022338A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디지털전략사업부</w:t>
            </w:r>
            <w:r w:rsidR="008457B7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F63459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과장 박영애</w:t>
            </w:r>
            <w:r w:rsidR="00BE0E34"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(T. 02-</w:t>
            </w:r>
            <w:r w:rsidR="00F63459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3788</w:t>
            </w:r>
            <w:r w:rsidR="00BE0E34" w:rsidRPr="0046254B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-</w:t>
            </w:r>
            <w:r w:rsidR="00F63459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5019</w:t>
            </w:r>
            <w:r w:rsidR="00BE0E34" w:rsidRPr="0046254B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</w:tr>
      <w:tr w:rsidR="00585EEF" w:rsidRPr="00DF229D" w:rsidTr="005A657A">
        <w:tc>
          <w:tcPr>
            <w:tcW w:w="2273" w:type="dxa"/>
            <w:shd w:val="clear" w:color="auto" w:fill="D9D9D9" w:themeFill="background1" w:themeFillShade="D9"/>
            <w:vAlign w:val="center"/>
          </w:tcPr>
          <w:p w:rsidR="00585EEF" w:rsidRPr="00CB2B67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CB2B6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제출서류</w:t>
            </w:r>
          </w:p>
        </w:tc>
        <w:tc>
          <w:tcPr>
            <w:tcW w:w="7104" w:type="dxa"/>
            <w:shd w:val="clear" w:color="auto" w:fill="D9D9D9" w:themeFill="background1" w:themeFillShade="D9"/>
          </w:tcPr>
          <w:p w:rsidR="00585EEF" w:rsidRPr="00CB2B67" w:rsidRDefault="00585EEF" w:rsidP="00CB2B67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CB2B6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비고</w:t>
            </w:r>
          </w:p>
        </w:tc>
      </w:tr>
      <w:tr w:rsidR="00585EEF" w:rsidRPr="00DF229D" w:rsidTr="00CD14EA">
        <w:tc>
          <w:tcPr>
            <w:tcW w:w="2273" w:type="dxa"/>
            <w:shd w:val="clear" w:color="auto" w:fill="auto"/>
            <w:vAlign w:val="center"/>
          </w:tcPr>
          <w:p w:rsidR="00585EEF" w:rsidRPr="005A657A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5A657A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제안서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585EEF" w:rsidRPr="00F63459" w:rsidRDefault="00585EEF" w:rsidP="00F63459">
            <w:pPr>
              <w:spacing w:line="276" w:lineRule="auto"/>
              <w:rPr>
                <w:rFonts w:ascii="하나 CM" w:eastAsia="하나 CM" w:hAnsi="하나 CM"/>
                <w:bCs/>
                <w:szCs w:val="36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제안 내용 </w:t>
            </w:r>
            <w:r w:rsidRPr="00784F24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: </w:t>
            </w:r>
            <w:r w:rsidR="00F63459" w:rsidRPr="00F63459">
              <w:rPr>
                <w:rFonts w:ascii="하나 CM" w:eastAsia="하나 CM" w:hAnsi="하나 CM" w:hint="eastAsia"/>
                <w:bCs/>
                <w:sz w:val="20"/>
                <w:szCs w:val="36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예금토큰 결제 확대를 위한 홍보 제안</w:t>
            </w:r>
          </w:p>
        </w:tc>
      </w:tr>
      <w:tr w:rsidR="00585EEF" w:rsidRPr="00DF229D" w:rsidTr="00CD14E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입찰참가승낙</w:t>
            </w:r>
            <w:r w:rsidR="00F93BFF"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(신청)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585EEF" w:rsidRPr="00F93BFF" w:rsidRDefault="00F93BFF" w:rsidP="00CD14E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서식 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호 자료로 별도 제출</w:t>
            </w:r>
          </w:p>
        </w:tc>
      </w:tr>
      <w:tr w:rsidR="00585EEF" w:rsidRPr="00DF229D" w:rsidTr="00CD14E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입찰유의서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585EEF" w:rsidRPr="00F93BFF" w:rsidRDefault="00F93BFF" w:rsidP="00CD14EA">
            <w:pPr>
              <w:pStyle w:val="ad"/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서식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호 자료로 별도 제출</w:t>
            </w:r>
          </w:p>
        </w:tc>
      </w:tr>
      <w:tr w:rsidR="00585EEF" w:rsidRPr="00DF229D" w:rsidTr="00CD14E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공정입찰/계약 이행 서약서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585EEF" w:rsidRPr="00F93BFF" w:rsidRDefault="00F93BFF" w:rsidP="00CD14EA">
            <w:pPr>
              <w:pStyle w:val="ad"/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서식 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호 자료로 별도 제출</w:t>
            </w:r>
          </w:p>
        </w:tc>
      </w:tr>
      <w:tr w:rsidR="00EC6648" w:rsidRPr="00DF229D" w:rsidTr="00CD14EA">
        <w:tc>
          <w:tcPr>
            <w:tcW w:w="2273" w:type="dxa"/>
            <w:shd w:val="clear" w:color="auto" w:fill="auto"/>
            <w:vAlign w:val="center"/>
          </w:tcPr>
          <w:p w:rsidR="00EC6648" w:rsidRDefault="00EC6648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비밀유지 확약서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EC6648" w:rsidRPr="00F93BFF" w:rsidRDefault="00EC6648" w:rsidP="00CD14EA">
            <w:pPr>
              <w:pStyle w:val="ad"/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서식 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호 자료로 별도 제출</w:t>
            </w:r>
          </w:p>
        </w:tc>
      </w:tr>
      <w:tr w:rsidR="007E5198" w:rsidRPr="00DF229D" w:rsidTr="00CD14EA">
        <w:tc>
          <w:tcPr>
            <w:tcW w:w="2273" w:type="dxa"/>
            <w:shd w:val="clear" w:color="auto" w:fill="auto"/>
            <w:vAlign w:val="center"/>
          </w:tcPr>
          <w:p w:rsidR="007E5198" w:rsidRPr="00F93BFF" w:rsidRDefault="007E5198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재무제표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7E5198" w:rsidRPr="00F93BFF" w:rsidRDefault="007E5198" w:rsidP="00CD14EA">
            <w:pPr>
              <w:pStyle w:val="ad"/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서식 </w:t>
            </w:r>
            <w:r w:rsidR="00EC6648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5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호 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자료 또는 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신용평가기관(한국신용평가 등)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발행 신용분석보고서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등으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로 별도 제출</w:t>
            </w:r>
          </w:p>
        </w:tc>
      </w:tr>
      <w:tr w:rsidR="00585EEF" w:rsidRPr="00DF229D" w:rsidTr="005A657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회사 일반현황 및 연혁</w:t>
            </w:r>
          </w:p>
        </w:tc>
        <w:tc>
          <w:tcPr>
            <w:tcW w:w="7104" w:type="dxa"/>
            <w:shd w:val="clear" w:color="auto" w:fill="auto"/>
          </w:tcPr>
          <w:p w:rsidR="00585EEF" w:rsidRPr="00F93BFF" w:rsidRDefault="007E5198" w:rsidP="00F93BFF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자체 양식으로 </w:t>
            </w:r>
            <w:r w:rsidR="00F93BFF"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별도 제출</w:t>
            </w:r>
          </w:p>
        </w:tc>
      </w:tr>
      <w:tr w:rsidR="00585EEF" w:rsidRPr="00DF229D" w:rsidTr="005A657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제안 견적서</w:t>
            </w:r>
          </w:p>
        </w:tc>
        <w:tc>
          <w:tcPr>
            <w:tcW w:w="7104" w:type="dxa"/>
            <w:shd w:val="clear" w:color="auto" w:fill="auto"/>
          </w:tcPr>
          <w:p w:rsidR="00585EEF" w:rsidRPr="00F93BFF" w:rsidRDefault="007E5198" w:rsidP="00F93BFF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자체 양식으로 </w:t>
            </w:r>
            <w:r w:rsidR="00F93BFF"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별도 제출</w:t>
            </w:r>
            <w:r w:rsidR="002511A5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F964E3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(밀봉하여 제출)</w:t>
            </w:r>
          </w:p>
        </w:tc>
      </w:tr>
      <w:tr w:rsidR="00585EEF" w:rsidRPr="00DF229D" w:rsidTr="005A657A">
        <w:tc>
          <w:tcPr>
            <w:tcW w:w="2273" w:type="dxa"/>
            <w:shd w:val="clear" w:color="auto" w:fill="auto"/>
            <w:vAlign w:val="center"/>
          </w:tcPr>
          <w:p w:rsidR="00585EEF" w:rsidRPr="00F93BFF" w:rsidRDefault="00F93BF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br w:type="page"/>
            </w:r>
            <w:r w:rsidR="00585EEF"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법인</w:t>
            </w:r>
            <w:r w:rsidR="00585EEF"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실명확인 서류</w:t>
            </w:r>
          </w:p>
        </w:tc>
        <w:tc>
          <w:tcPr>
            <w:tcW w:w="7104" w:type="dxa"/>
            <w:shd w:val="clear" w:color="auto" w:fill="auto"/>
          </w:tcPr>
          <w:p w:rsidR="00585EEF" w:rsidRPr="00F93BFF" w:rsidRDefault="00F93BFF" w:rsidP="00F93BFF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-법인인감증명서(원본, 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개월 이내 발급분)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  <w:t>-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법인등기부등본(원본,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3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개월 이내 발급분)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  <w:t>-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사업자등록증(사본)</w:t>
            </w:r>
          </w:p>
        </w:tc>
      </w:tr>
      <w:tr w:rsidR="00BE0E34" w:rsidRPr="00D05185" w:rsidTr="005A657A">
        <w:tc>
          <w:tcPr>
            <w:tcW w:w="2273" w:type="dxa"/>
            <w:shd w:val="clear" w:color="auto" w:fill="D9D9D9" w:themeFill="background1" w:themeFillShade="D9"/>
            <w:vAlign w:val="center"/>
          </w:tcPr>
          <w:p w:rsidR="00BE0E34" w:rsidRPr="00A37E71" w:rsidRDefault="00BE0E34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유의사항</w:t>
            </w:r>
          </w:p>
        </w:tc>
        <w:tc>
          <w:tcPr>
            <w:tcW w:w="7104" w:type="dxa"/>
            <w:shd w:val="clear" w:color="auto" w:fill="auto"/>
          </w:tcPr>
          <w:p w:rsidR="00BE0E34" w:rsidRPr="00A37E71" w:rsidRDefault="00BE0E34" w:rsidP="00BE0E34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ind w:left="164" w:hangingChars="100" w:hanging="164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- 문의는 반드시 E-Mail 로 하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며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, 문의사항에 대한 답변은 모든 참가업체에 동일하게 통보</w:t>
            </w:r>
          </w:p>
          <w:p w:rsidR="00BE0E34" w:rsidRPr="00A37E71" w:rsidRDefault="00BE0E34" w:rsidP="00BE0E34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- 전화 문의 또는 구두로 질의 및 응답한 사항은 법적 효력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없음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</w:tr>
    </w:tbl>
    <w:p w:rsidR="00C00D15" w:rsidRPr="00C00D15" w:rsidRDefault="00C00D15" w:rsidP="00C00D15">
      <w:pPr>
        <w:pStyle w:val="ad"/>
        <w:spacing w:line="276" w:lineRule="auto"/>
        <w:ind w:left="720"/>
        <w:outlineLvl w:val="2"/>
        <w:rPr>
          <w:rFonts w:ascii="하나 CM" w:eastAsia="하나 CM" w:hAnsi="하나 CM"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C00D15" w:rsidRPr="00C00D15" w:rsidRDefault="00C00D15" w:rsidP="00A3331B">
      <w:pPr>
        <w:pStyle w:val="ad"/>
        <w:pageBreakBefore/>
        <w:numPr>
          <w:ilvl w:val="0"/>
          <w:numId w:val="14"/>
        </w:numPr>
        <w:tabs>
          <w:tab w:val="clear" w:pos="284"/>
        </w:tabs>
        <w:spacing w:line="276" w:lineRule="auto"/>
        <w:ind w:left="142" w:hanging="142"/>
        <w:outlineLvl w:val="2"/>
        <w:rPr>
          <w:rFonts w:ascii="하나 CM" w:eastAsia="하나 CM" w:hAnsi="하나 CM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.</w:t>
      </w:r>
      <w:r w:rsidR="00AC1E2D" w:rsidRPr="00C00D15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 관련 </w:t>
      </w:r>
      <w:r w:rsidR="008A69FE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유의</w:t>
      </w:r>
      <w:r w:rsidR="000B0D19" w:rsidRPr="00C00D15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사항</w:t>
      </w:r>
      <w:r w:rsidR="008A69FE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평가 등</w:t>
      </w:r>
      <w:r w:rsidR="000B0D19" w:rsidRPr="00C00D15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</w:p>
    <w:p w:rsidR="000B0D19" w:rsidRPr="00077241" w:rsidRDefault="000B0D19" w:rsidP="005E7698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C00D15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관련 유의사항</w:t>
      </w:r>
      <w:r w:rsidR="00BA3F6F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효력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본 제안요청과 관련하여 제출된 계획서 및 관련 자료는 반환하지 않음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제출하는 제반서류는 상거래 또는 법적으로 공급에 하자가 없어야 함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제안가격은 제부문의 가격이 포함되어야 하며, 향후 이와 관련하여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추가적인 비용부담 요소가 예상될 경우 계약 이전 단계에 사전 고지 해야 함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제안서에 사용하는 문구는 확정적인 어구 사용 (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“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가능하다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”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, 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“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~ 할 수도 있다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”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등의 문구는 불가능한 것으로 간주함) 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제안서를 포함하여 제안 관련된 모든 정보는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사전 승인 없이 일부분의 유출도 절대 금지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제안서와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관련하여 제시한 모든 정보는 계획서를 작성하는 이외의 목적으로 이용 불가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요구하는 내용에 해당사항이 없으면 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‘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해당 사항없음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’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을 명시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작성시 이용된 각종 자료 및 문헌 등의 근거 자료는 반드시 첨부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 내용은 제안요청서에 제시된 목차에 따라 기술될 필요는 없으나, 주요 내용은 모두 포함하고 있어야 함 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경쟁입찰방식일 경우,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계약일반조건은 입찰 참여의 전제 조건은 아니며, 사업자로 선정된 경우 동 사항에 대하여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 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과 협의하여 결정할 수 있음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사업자가 선정되었다 하더라도 계약 주체 변경 또는 계약 관련 주요 사항에 대하여 상호 최종 합의가 되지 않는 경우에는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 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에서 타 업체를 사업자로 선정하여도 어떠한 이의도 제기할 수 없음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사업자 선정 절차에 따라 사업자로 선정된 업체와의 계약 사항은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고유 권한이며 사정에 따라 일부 변경될 수 있음을 인정하고 그에 대하여 어떠한 이의도 제기할 수 없음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운영에 필요한 각종 물품(비품, 하드웨어, 소프트웨어, 개발 툴 등), 소모품 등은 제안업체에서 자체적으로 확보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 상의 투입인력은 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승인없이 용역 수행중 임의로 교체 불가하며, 업무능력 미달 등의 사유로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교체 요청 시 늦어도 1개월 이내에 교체해야 함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 사업의 진행과정에서 생산된 모든 산출물과 결과물에 대하여 특허권, 저작권, 복사권 등의 모든 권한을 가지며, 권리가 양도 되지 못하는 사항에 대해서는 제안서상에 별도(비용 포함)로 표시해야 함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접수시 제안 설명회 자료로 제출한 제안 요약서와 제안 설명회 당일의 제안 요약서 내용이 상이할 경우, 불이익을 당할 수 있음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제안내용의 전부 또는 일부에 대하여 담합한 사실이 발견되거나 객관적으로 담합하였다고 판단되는 경우는 제안 무효 처리 함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제안과 관련된 모든 비용은 제안사 부담이며 제안관련 모든 서류는 반환하지 않음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제안서의 제출 기한까지 제안서를 제출하지 않을 경우 제안 포기로 간주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제안업체는 수행업체 선정과정 및 결과에 대한 이의를 제기할 수 없음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계획변경 또는 내부사정 등으로 인하여 본 제안 요청과 관련된 사업의 일부 또는 전부가 변경되거나 취소되는 경우 제안업체는 이에 대한 이의를 제기할 수 없음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제출된 제안서의 내용은 계약서에 명시되지 않더라도 계약서와 동일한 효력을 가짐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필요시 추가 자료를 요청할 수 있으며 추가 자료 또한 제안서와 동일한 효력을 가짐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계약에 관련된 사항에 대해서는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계약 담당자에 의해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 정한 방법과 규정에 따라 진행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과 제안사간의 계약이 체결되어 실행되기 전까지 발생된 어떠한 채무에 대하여도 책임지지 않음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제출된 제안서의 내용은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요청 및 동의 없이 변경, 수정, 삭제 등이 불가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제안서의 모든 기재사항은 객관적으로 입증할 수 있는 관계서류를 첨부 할 수 있으며, 제안내용이 허위로 작성한 사실이 발견될 시에는 선정 대상에서 제외 또는 계약위반으로 조치함</w:t>
      </w:r>
    </w:p>
    <w:p w:rsidR="00A01E0E" w:rsidRPr="00AC7114" w:rsidRDefault="00077241" w:rsidP="00AC7114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본 제안 요청 후 제 3자에 의한 지적재산권 침해여부 또는 자격조건에 대한 이의 신청이 있는 경우 이에 대한 해명자료를 제출하여야 하며, 동 해명자료 접수, 검토 후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 판단하여 본 프로젝트의 원활한 진행의 어렵다고 인정되면 귀사에 대한 본 제안 요청을 무효로 하며, 이에 대한 이의 제기를 할 수 없음</w:t>
      </w:r>
    </w:p>
    <w:p w:rsidR="00C00D15" w:rsidRDefault="00C00D15" w:rsidP="00A3331B">
      <w:pPr>
        <w:pStyle w:val="ad"/>
        <w:pageBreakBefore/>
        <w:numPr>
          <w:ilvl w:val="1"/>
          <w:numId w:val="14"/>
        </w:numPr>
        <w:spacing w:line="276" w:lineRule="auto"/>
        <w:ind w:left="357" w:hanging="357"/>
        <w:outlineLvl w:val="2"/>
        <w:rPr>
          <w:rFonts w:ascii="하나 CM" w:eastAsia="하나 CM" w:hAnsi="하나 CM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 xml:space="preserve"> </w:t>
      </w:r>
      <w:r w:rsidRPr="00C00D15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평가 및 선정방</w:t>
      </w:r>
      <w:r w:rsidR="00077241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안</w:t>
      </w:r>
    </w:p>
    <w:p w:rsidR="007E6ED1" w:rsidRDefault="007E6ED1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업체 선정 방식</w:t>
      </w:r>
      <w:r w:rsidR="00A01E0E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: </w:t>
      </w:r>
      <w:r w:rsidR="00A975F7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일반</w:t>
      </w:r>
      <w:r w:rsidR="00A01E0E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경쟁입찰</w:t>
      </w:r>
    </w:p>
    <w:p w:rsidR="00A01E0E" w:rsidRPr="00DA42C1" w:rsidRDefault="003F6C90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기본 요건을 갖추고 제안서를 제출한 업체를 대상으로</w:t>
      </w:r>
      <w:r w:rsidR="00A01E0E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제안가격 및 계획서 내용을 종합적으로 </w:t>
      </w:r>
      <w:r w:rsidR="009D5EE8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평가</w:t>
      </w:r>
    </w:p>
    <w:p w:rsidR="00A01E0E" w:rsidRPr="00784F24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3F6C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A01E0E" w:rsidRPr="00784F2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계획서에 대한 평가 및 검토, 선정 기준은 공개하지 않음</w:t>
      </w:r>
    </w:p>
    <w:p w:rsidR="009D5EE8" w:rsidRPr="00DA42C1" w:rsidRDefault="009D5EE8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본 사업의 가격은 금액산출 근거를 포함하여 제안 </w:t>
      </w:r>
      <w:r w:rsidR="00AC711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견적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(부가세 포함)을 밀봉하여 제출</w:t>
      </w:r>
    </w:p>
    <w:p w:rsidR="009D5EE8" w:rsidRPr="00DA42C1" w:rsidRDefault="009D5EE8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상기 자격요건을 충족한 업체의 경우라도 제 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자의 지적재산권 이의 제기 또는 자격 조건 문제 등 본 프로젝트 수행에 문제의 소지가 있다고 판단되는 경우 선정에서 제외될 수 있으며, 귀사는 이에 대한 이의제기를 할 수 없음</w:t>
      </w:r>
    </w:p>
    <w:p w:rsidR="00A01E0E" w:rsidRPr="00DA42C1" w:rsidRDefault="006E0B7F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협상에 의한 계약 :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A01E0E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평가기준에 맞춰 가장 높은 점수를 얻은 업체를 우선협상대상자로 선정하여 협상을 실시하며, 업무수행 범위, 가격 등 사유로 인하여 협상이 결렬될 경우 차순위 업체와 협상 진행</w:t>
      </w:r>
    </w:p>
    <w:p w:rsidR="00A01E0E" w:rsidRPr="00DA42C1" w:rsidRDefault="00A01E0E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선정결과는 유선 또는 서면으로 통보하며 미 선정 업체에 대한 통보는 생략</w:t>
      </w:r>
    </w:p>
    <w:p w:rsidR="007E6ED1" w:rsidRDefault="007E6ED1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평가 항목</w:t>
      </w:r>
      <w:r w:rsidR="00600859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tbl>
      <w:tblPr>
        <w:tblStyle w:val="af2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6379"/>
        <w:gridCol w:w="709"/>
      </w:tblGrid>
      <w:tr w:rsidR="007A38B0" w:rsidTr="007A38B0">
        <w:tc>
          <w:tcPr>
            <w:tcW w:w="1843" w:type="dxa"/>
            <w:shd w:val="clear" w:color="auto" w:fill="D9D9D9" w:themeFill="background1" w:themeFillShade="D9"/>
          </w:tcPr>
          <w:p w:rsidR="007A38B0" w:rsidRPr="009D5EE8" w:rsidRDefault="007A38B0" w:rsidP="007A38B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9D5EE8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평가 요소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7A38B0" w:rsidRPr="009D5EE8" w:rsidRDefault="007A38B0" w:rsidP="009D5EE8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9D5EE8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세부 항목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A38B0" w:rsidRPr="009D5EE8" w:rsidRDefault="007A38B0" w:rsidP="009D5EE8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9D5EE8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배점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7A6CAD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사업수행실적</w:t>
            </w:r>
          </w:p>
        </w:tc>
        <w:tc>
          <w:tcPr>
            <w:tcW w:w="6379" w:type="dxa"/>
          </w:tcPr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최근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3</w:t>
            </w: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개년간 사업 실적</w:t>
            </w:r>
          </w:p>
        </w:tc>
        <w:tc>
          <w:tcPr>
            <w:tcW w:w="709" w:type="dxa"/>
          </w:tcPr>
          <w:p w:rsidR="007A6CAD" w:rsidRPr="00784F24" w:rsidRDefault="000F7766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65223D" w:rsidTr="007A38B0">
        <w:tc>
          <w:tcPr>
            <w:tcW w:w="1843" w:type="dxa"/>
          </w:tcPr>
          <w:p w:rsidR="0065223D" w:rsidRPr="00784F24" w:rsidRDefault="00B90A22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우대 </w:t>
            </w:r>
            <w:r w:rsidR="00840DB2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사항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충족</w:t>
            </w:r>
          </w:p>
        </w:tc>
        <w:tc>
          <w:tcPr>
            <w:tcW w:w="6379" w:type="dxa"/>
          </w:tcPr>
          <w:p w:rsidR="0065223D" w:rsidRPr="00784F24" w:rsidRDefault="00B90A22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우대 </w:t>
            </w:r>
            <w:r w:rsidR="00840DB2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사항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충족 여부</w:t>
            </w:r>
          </w:p>
        </w:tc>
        <w:tc>
          <w:tcPr>
            <w:tcW w:w="709" w:type="dxa"/>
          </w:tcPr>
          <w:p w:rsidR="0065223D" w:rsidRDefault="0065223D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7A6CAD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회사 역량</w:t>
            </w:r>
          </w:p>
        </w:tc>
        <w:tc>
          <w:tcPr>
            <w:tcW w:w="6379" w:type="dxa"/>
          </w:tcPr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투입 인력 구성의 적정성</w:t>
            </w:r>
            <w:r w:rsidRPr="00784F24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행사 노하우 및 숙련도</w:t>
            </w:r>
          </w:p>
        </w:tc>
        <w:tc>
          <w:tcPr>
            <w:tcW w:w="709" w:type="dxa"/>
          </w:tcPr>
          <w:p w:rsidR="007A6CAD" w:rsidRPr="00784F24" w:rsidRDefault="007A6CAD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7A6CAD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홍보 계획</w:t>
            </w:r>
          </w:p>
        </w:tc>
        <w:tc>
          <w:tcPr>
            <w:tcW w:w="6379" w:type="dxa"/>
          </w:tcPr>
          <w:p w:rsidR="007A6CAD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제안요청서 상 당행 요구사항 반영 여부</w:t>
            </w:r>
          </w:p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사업목적 이해도 및 마케팅 아이디어 도출의 합리성 및 참신함</w:t>
            </w:r>
          </w:p>
        </w:tc>
        <w:tc>
          <w:tcPr>
            <w:tcW w:w="709" w:type="dxa"/>
          </w:tcPr>
          <w:p w:rsidR="007A6CAD" w:rsidRPr="00784F24" w:rsidRDefault="007A6CAD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30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7A6CAD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재무 상태</w:t>
            </w:r>
          </w:p>
        </w:tc>
        <w:tc>
          <w:tcPr>
            <w:tcW w:w="6379" w:type="dxa"/>
          </w:tcPr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최근 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개년 재무상태 적정성</w:t>
            </w:r>
          </w:p>
        </w:tc>
        <w:tc>
          <w:tcPr>
            <w:tcW w:w="709" w:type="dxa"/>
          </w:tcPr>
          <w:p w:rsidR="007A6CAD" w:rsidRPr="00784F24" w:rsidRDefault="007A6CAD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10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521637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소계</w:t>
            </w:r>
          </w:p>
        </w:tc>
        <w:tc>
          <w:tcPr>
            <w:tcW w:w="6379" w:type="dxa"/>
          </w:tcPr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709" w:type="dxa"/>
          </w:tcPr>
          <w:p w:rsidR="007A6CAD" w:rsidRPr="00784F24" w:rsidRDefault="00521637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100</w:t>
            </w:r>
          </w:p>
        </w:tc>
      </w:tr>
      <w:tr w:rsidR="00521637" w:rsidTr="007A38B0">
        <w:tc>
          <w:tcPr>
            <w:tcW w:w="1843" w:type="dxa"/>
          </w:tcPr>
          <w:p w:rsidR="00521637" w:rsidRPr="00784F24" w:rsidRDefault="00521637" w:rsidP="00521637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 가격 평가</w:t>
            </w:r>
          </w:p>
        </w:tc>
        <w:tc>
          <w:tcPr>
            <w:tcW w:w="6379" w:type="dxa"/>
          </w:tcPr>
          <w:p w:rsidR="00521637" w:rsidRPr="00784F24" w:rsidRDefault="00521637" w:rsidP="00521637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견적 가격</w:t>
            </w:r>
          </w:p>
        </w:tc>
        <w:tc>
          <w:tcPr>
            <w:tcW w:w="709" w:type="dxa"/>
          </w:tcPr>
          <w:p w:rsidR="00521637" w:rsidRPr="00784F24" w:rsidRDefault="00521637" w:rsidP="00521637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0B0D19" w:rsidRPr="00077241" w:rsidRDefault="000B0D19" w:rsidP="00160CDA">
      <w:pPr>
        <w:pStyle w:val="30"/>
        <w:numPr>
          <w:ilvl w:val="0"/>
          <w:numId w:val="0"/>
        </w:numPr>
        <w:spacing w:line="276" w:lineRule="auto"/>
        <w:ind w:left="851" w:hanging="851"/>
        <w:rPr>
          <w:rFonts w:ascii="하나 CM" w:eastAsia="하나 CM" w:hAnsi="하나 CM"/>
          <w:b w:val="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bookmarkStart w:id="5" w:name="_GoBack"/>
      <w:bookmarkEnd w:id="5"/>
      <w:r w:rsidRPr="00077241">
        <w:rPr>
          <w:rFonts w:ascii="하나 CM" w:eastAsia="하나 CM" w:hAnsi="하나 CM" w:hint="eastAsia"/>
          <w:b w:val="0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3.3 기타사항</w:t>
      </w:r>
    </w:p>
    <w:p w:rsidR="000B0D19" w:rsidRPr="00DA42C1" w:rsidRDefault="000B0D19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필요시 추가적인 제안 및 자료, 설명회를 요청할 수 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있음</w:t>
      </w:r>
    </w:p>
    <w:p w:rsidR="000B0D19" w:rsidRPr="00DA42C1" w:rsidRDefault="000B0D19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허위사항 기재시 계약 후에도 취소될 수 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있음</w:t>
      </w:r>
    </w:p>
    <w:p w:rsidR="000B0D19" w:rsidRPr="00DA42C1" w:rsidRDefault="000B0D19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이 요청서의 내용은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273605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소유이며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본 요청과 관련하여 제시된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273605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정보 등은 문서에 의한 사전 허락 없이 외부에 유출 또는 제공 할 수 없으며, 제안서를 작성하는 이외의 목적으로 이용 할 수 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없음</w:t>
      </w:r>
    </w:p>
    <w:p w:rsidR="00830BAF" w:rsidRDefault="00830BAF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제안설명회에 참가한다는 것은 </w:t>
      </w:r>
      <w:r w:rsidR="000F1473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요청서에 기재된 제안 관련 유의사항 및 기타 안내사항에 대하여 모두 동의한다는 것을 </w:t>
      </w:r>
      <w:r w:rsidR="00D2284C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의미함</w:t>
      </w:r>
    </w:p>
    <w:p w:rsidR="007A6CAD" w:rsidRPr="007A6CAD" w:rsidRDefault="007A6CAD" w:rsidP="007A6CAD">
      <w:pPr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F93BFF" w:rsidRDefault="000B0D19" w:rsidP="00D65035">
      <w:pPr>
        <w:spacing w:line="276" w:lineRule="auto"/>
        <w:ind w:left="9552" w:hanging="9552"/>
        <w:jc w:val="right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(끝)</w:t>
      </w:r>
    </w:p>
    <w:p w:rsidR="00AD627D" w:rsidRPr="00875EFF" w:rsidRDefault="000B0D19" w:rsidP="00AD627D">
      <w:pPr>
        <w:spacing w:after="0"/>
        <w:rPr>
          <w:rFonts w:ascii="하나 CM" w:eastAsia="하나 CM" w:hAnsi="하나 CM" w:cs="바탕"/>
          <w:b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br w:type="page"/>
      </w:r>
      <w:bookmarkStart w:id="6" w:name="_Toc92610546"/>
      <w:bookmarkStart w:id="7" w:name="_Toc97354665"/>
      <w:r w:rsidR="00AD627D"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[별지서식 제</w:t>
      </w:r>
      <w:r w:rsidR="00AD627D" w:rsidRPr="00875EFF">
        <w:rPr>
          <w:rFonts w:ascii="하나 CM" w:eastAsia="하나 CM" w:hAnsi="하나 CM" w:cs="굴림" w:hint="eastAsia"/>
          <w:b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</w:t>
      </w:r>
      <w:r w:rsidR="00AD627D"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호] 입찰 참가 승낙(신청)서</w:t>
      </w:r>
    </w:p>
    <w:tbl>
      <w:tblPr>
        <w:tblW w:w="966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1625"/>
        <w:gridCol w:w="2706"/>
        <w:gridCol w:w="780"/>
        <w:gridCol w:w="425"/>
        <w:gridCol w:w="3432"/>
      </w:tblGrid>
      <w:tr w:rsidR="00875EFF" w:rsidRPr="00875EFF" w:rsidTr="00664264">
        <w:trPr>
          <w:trHeight w:val="1215"/>
          <w:jc w:val="center"/>
        </w:trPr>
        <w:tc>
          <w:tcPr>
            <w:tcW w:w="96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32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b/>
                <w:bCs/>
                <w:sz w:val="32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 참가 승낙(신청)서</w:t>
            </w:r>
          </w:p>
          <w:p w:rsidR="00AD627D" w:rsidRPr="00875EFF" w:rsidRDefault="00AD627D" w:rsidP="00664264">
            <w:pPr>
              <w:spacing w:after="0" w:line="0" w:lineRule="atLeast"/>
              <w:rPr>
                <w:rFonts w:ascii="하나 CM" w:eastAsia="하나 CM" w:hAnsi="하나 CM"/>
                <w:szCs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AD627D" w:rsidRPr="00875EFF" w:rsidRDefault="00AD627D" w:rsidP="00664264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Cambria" w:eastAsia="하나 CM" w:hAnsi="Cambria" w:cs="Cambria"/>
                <w:szCs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875EFF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* 아래 사항 중 해당되는 경우에만 기재하시기 바랍니다.</w:t>
            </w:r>
          </w:p>
        </w:tc>
      </w:tr>
      <w:tr w:rsidR="00875EFF" w:rsidRPr="00875EFF" w:rsidTr="00035557">
        <w:trPr>
          <w:cantSplit/>
          <w:trHeight w:val="590"/>
          <w:jc w:val="center"/>
        </w:trPr>
        <w:tc>
          <w:tcPr>
            <w:tcW w:w="6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신</w:t>
            </w:r>
          </w:p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청</w:t>
            </w:r>
          </w:p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(법)</w:t>
            </w:r>
          </w:p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인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상호 또는</w:t>
            </w:r>
          </w:p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법인명칭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법인등록번호</w:t>
            </w:r>
          </w:p>
          <w:p w:rsidR="00AD627D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</w:t>
            </w:r>
            <w:r w:rsidR="00AD627D"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사업자번호</w:t>
            </w:r>
            <w:r>
              <w:rPr>
                <w:rFonts w:ascii="하나 CM" w:eastAsia="하나 CM" w:hAnsi="하나 CM" w:hint="eastAsia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875EFF" w:rsidRPr="00875EFF" w:rsidTr="00035557">
        <w:trPr>
          <w:cantSplit/>
          <w:trHeight w:val="59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AD627D" w:rsidRPr="00875EFF" w:rsidRDefault="00AD627D" w:rsidP="00664264">
            <w:pPr>
              <w:spacing w:after="0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ind w:firstLine="210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주</w:t>
            </w:r>
            <w:r w:rsidRPr="00875EFF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소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회사 전화 번호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875EFF" w:rsidRPr="00875EFF" w:rsidTr="00035557">
        <w:trPr>
          <w:cantSplit/>
          <w:trHeight w:val="59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AD627D" w:rsidRPr="00875EFF" w:rsidRDefault="00AD627D" w:rsidP="00664264">
            <w:pPr>
              <w:spacing w:after="0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대</w:t>
            </w:r>
            <w:r w:rsidRPr="00875EFF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표</w:t>
            </w:r>
            <w:r w:rsidRPr="00875EFF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자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담당자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35557" w:rsidRPr="00875EFF" w:rsidTr="00035557">
        <w:trPr>
          <w:cantSplit/>
          <w:trHeight w:val="1203"/>
          <w:jc w:val="center"/>
        </w:trPr>
        <w:tc>
          <w:tcPr>
            <w:tcW w:w="6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 w:cs="굴림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cs="굴림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 w:cs="굴림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cs="굴림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찰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 w:cs="굴림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cs="굴림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 w:cs="굴림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cs="굴림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요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 찰 일 자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5" w:type="dxa"/>
            <w:gridSpan w:val="2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/>
                <w:bCs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 찰 명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35557" w:rsidRPr="00875EFF" w:rsidTr="00035557">
        <w:trPr>
          <w:cantSplit/>
          <w:trHeight w:val="2081"/>
          <w:jc w:val="center"/>
        </w:trPr>
        <w:tc>
          <w:tcPr>
            <w:tcW w:w="6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찰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보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증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금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납부면제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및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지급 확약</w:t>
            </w:r>
          </w:p>
        </w:tc>
        <w:tc>
          <w:tcPr>
            <w:tcW w:w="7343" w:type="dxa"/>
            <w:gridSpan w:val="4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ind w:left="590" w:hangingChars="400" w:hanging="590"/>
              <w:rPr>
                <w:rFonts w:ascii="하나 CM" w:eastAsia="하나 CM" w:hAnsi="하나 CM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ㆍ사유 :</w:t>
            </w:r>
            <w:r w:rsidRPr="0046254B"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</w:p>
          <w:p w:rsidR="00035557" w:rsidRPr="0046254B" w:rsidRDefault="00035557" w:rsidP="00035557">
            <w:pPr>
              <w:spacing w:after="0" w:line="0" w:lineRule="atLeast"/>
              <w:ind w:left="148" w:hangingChars="100" w:hanging="148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ㆍ본인은 낙찰후 계약미체결시 귀행에 낙찰금액에 해당되는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소정의 입찰보증금을 </w:t>
            </w:r>
            <w:r w:rsidRPr="0046254B"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현금으로 납부할 것을 확약합니다.</w:t>
            </w:r>
          </w:p>
        </w:tc>
      </w:tr>
      <w:tr w:rsidR="00035557" w:rsidRPr="00875EFF" w:rsidTr="00035557">
        <w:trPr>
          <w:cantSplit/>
          <w:trHeight w:val="1543"/>
          <w:jc w:val="center"/>
        </w:trPr>
        <w:tc>
          <w:tcPr>
            <w:tcW w:w="6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대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리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인</w:t>
            </w:r>
          </w:p>
        </w:tc>
        <w:tc>
          <w:tcPr>
            <w:tcW w:w="433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본 입찰에 관한 일체의 권한을 다음의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자에게 위임합니다.</w:t>
            </w:r>
          </w:p>
          <w:p w:rsidR="00035557" w:rsidRPr="0046254B" w:rsidRDefault="00035557" w:rsidP="00035557">
            <w:pPr>
              <w:spacing w:after="0" w:line="0" w:lineRule="atLeast"/>
              <w:ind w:firstLineChars="100" w:firstLine="148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직위 / 성명 :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78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용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인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감</w:t>
            </w:r>
          </w:p>
        </w:tc>
        <w:tc>
          <w:tcPr>
            <w:tcW w:w="385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본 입찰에 사용할 인감을 다음과 같이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신고합니다.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사용인감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        </w:t>
            </w:r>
            <w:r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                 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(인)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</w:p>
        </w:tc>
      </w:tr>
      <w:tr w:rsidR="00035557" w:rsidRPr="00875EFF" w:rsidTr="00664264">
        <w:trPr>
          <w:cantSplit/>
          <w:trHeight w:val="4985"/>
          <w:jc w:val="center"/>
        </w:trPr>
        <w:tc>
          <w:tcPr>
            <w:tcW w:w="9666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35557" w:rsidRPr="0046254B" w:rsidRDefault="00035557" w:rsidP="00035557">
            <w:pPr>
              <w:spacing w:after="0" w:line="0" w:lineRule="atLeast"/>
              <w:ind w:left="180" w:hangingChars="100" w:hanging="180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본인은 </w:t>
            </w:r>
            <w:r>
              <w:rPr>
                <w:rFonts w:ascii="하나 CM" w:eastAsia="하나 CM" w:hAnsi="하나 CM" w:hint="eastAsia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위의 일반 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경쟁 입찰에 참가하고자 귀행에서 정한 입찰유의서, 입찰기기의 세부사양 및 계약조건 등 입찰공고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사항을 모두 승낙하고 별첨 서류를 첨부하여 입찰참가신청을 합니다.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&lt;첨부 서류&gt;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1. 입찰유의서 1부 </w:t>
            </w:r>
          </w:p>
          <w:p w:rsidR="00035557" w:rsidRDefault="00035557" w:rsidP="00035557">
            <w:pPr>
              <w:spacing w:after="0" w:line="0" w:lineRule="atLeast"/>
              <w:rPr>
                <w:rFonts w:ascii="하나 CM" w:eastAsia="하나 CM" w:hAnsi="하나 CM" w:cs="굴림"/>
                <w:bCs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2. </w:t>
            </w:r>
            <w:r w:rsidRPr="0046254B">
              <w:rPr>
                <w:rFonts w:ascii="하나 CM" w:eastAsia="하나 CM" w:hAnsi="하나 CM" w:cs="굴림" w:hint="eastAsia"/>
                <w:bCs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공정 입찰/계약 이행 서약서</w:t>
            </w:r>
          </w:p>
          <w:p w:rsidR="00035557" w:rsidRPr="0046254B" w:rsidRDefault="00035557" w:rsidP="00035557">
            <w:pPr>
              <w:spacing w:after="0" w:line="0" w:lineRule="atLeast"/>
              <w:ind w:firstLineChars="100" w:firstLine="180"/>
              <w:rPr>
                <w:rFonts w:ascii="하나 CM" w:eastAsia="하나 CM" w:hAnsi="하나 CM" w:cs="굴림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cs="굴림" w:hint="eastAsia"/>
                <w:bCs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3.</w:t>
            </w:r>
            <w:r>
              <w:rPr>
                <w:rFonts w:ascii="하나 CM" w:eastAsia="하나 CM" w:hAnsi="하나 CM" w:cs="굴림"/>
                <w:bCs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하나 CM" w:eastAsia="하나 CM" w:hAnsi="하나 CM" w:cs="굴림" w:hint="eastAsia"/>
                <w:bCs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비밀유지 확약서 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4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 기타 공고로써 정한 서류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월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신청(법)인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                 </w:t>
            </w:r>
            <w:r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                      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(인)</w:t>
            </w:r>
          </w:p>
          <w:p w:rsidR="00035557" w:rsidRPr="0046254B" w:rsidRDefault="00035557" w:rsidP="00035557">
            <w:pPr>
              <w:spacing w:after="0" w:line="0" w:lineRule="atLeast"/>
              <w:ind w:firstLine="3720"/>
              <w:rPr>
                <w:rFonts w:ascii="하나 CM" w:eastAsia="하나 CM" w:hAnsi="하나 CM"/>
                <w:szCs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35557" w:rsidRPr="0046254B" w:rsidRDefault="00035557" w:rsidP="00035557">
            <w:pPr>
              <w:spacing w:after="0" w:line="0" w:lineRule="atLeast"/>
              <w:ind w:firstLine="3720"/>
              <w:rPr>
                <w:rFonts w:ascii="하나 CM" w:eastAsia="하나 CM" w:hAnsi="하나 CM"/>
                <w:szCs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35557" w:rsidRPr="0046254B" w:rsidRDefault="00035557" w:rsidP="00035557">
            <w:pPr>
              <w:spacing w:after="0" w:line="0" w:lineRule="atLeast"/>
              <w:jc w:val="right"/>
              <w:rPr>
                <w:rFonts w:ascii="하나 CM" w:eastAsia="하나 CM" w:hAnsi="하나 CM" w:cs="굴림"/>
                <w:b/>
                <w:bCs/>
                <w:sz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cs="굴림" w:hint="eastAsia"/>
                <w:sz w:val="24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주식회사 </w:t>
            </w:r>
            <w:r w:rsidRPr="0046254B">
              <w:rPr>
                <w:rFonts w:ascii="하나 CM" w:eastAsia="하나 CM" w:hAnsi="하나 CM" w:cs="굴림" w:hint="eastAsia"/>
                <w:sz w:val="24"/>
                <w:szCs w:val="32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하나</w:t>
            </w:r>
            <w:r w:rsidRPr="0046254B">
              <w:rPr>
                <w:rFonts w:ascii="하나 CM" w:eastAsia="하나 CM" w:hAnsi="하나 CM" w:cs="굴림" w:hint="eastAsia"/>
                <w:sz w:val="24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은행 </w:t>
            </w:r>
            <w:r>
              <w:rPr>
                <w:rFonts w:ascii="하나 CM" w:eastAsia="하나 CM" w:hAnsi="하나 CM" w:cs="굴림" w:hint="eastAsia"/>
                <w:sz w:val="24"/>
                <w:szCs w:val="32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디지털전략사업부</w:t>
            </w:r>
            <w:r w:rsidRPr="0046254B">
              <w:rPr>
                <w:rFonts w:ascii="하나 CM" w:eastAsia="하나 CM" w:hAnsi="하나 CM" w:cs="굴림" w:hint="eastAsia"/>
                <w:sz w:val="24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장 귀하</w:t>
            </w:r>
          </w:p>
        </w:tc>
      </w:tr>
    </w:tbl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905186">
      <w:pPr>
        <w:pageBreakBefore/>
        <w:spacing w:after="0"/>
        <w:rPr>
          <w:rFonts w:ascii="하나 CM" w:eastAsia="하나 CM" w:hAnsi="하나 CM" w:cs="Arial Unicode MS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[별지서식 제2호] 입찰유의서</w:t>
      </w:r>
    </w:p>
    <w:p w:rsidR="00AD627D" w:rsidRPr="00875EFF" w:rsidRDefault="00AD627D" w:rsidP="00AD627D">
      <w:pPr>
        <w:spacing w:after="0"/>
        <w:jc w:val="center"/>
        <w:rPr>
          <w:rFonts w:ascii="하나 CM" w:eastAsia="하나 CM" w:hAnsi="하나 CM" w:cs="Arial Unicode MS"/>
          <w:sz w:val="32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32"/>
          <w:szCs w:val="32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입찰유의서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제1조 [목적]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이 입찰유의서(이하 "유의서"이라 한다)는 주식회사 </w:t>
      </w:r>
      <w:r w:rsidR="008B5844">
        <w:rPr>
          <w:rFonts w:ascii="하나 CM" w:eastAsia="하나 CM" w:hAnsi="하나 CM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하나</w:t>
      </w:r>
      <w:r w:rsidRPr="00875EFF">
        <w:rPr>
          <w:rFonts w:ascii="하나 CM" w:eastAsia="하나 CM" w:hAnsi="하나 CM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은행</w:t>
      </w:r>
      <w:r w:rsidRPr="00875EFF">
        <w:rPr>
          <w:rFonts w:ascii="하나 CM" w:eastAsia="하나 CM" w:hAnsi="하나 CM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(이하 "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"이라 한다)이 시행하는 공사, 용역, 물품의 구매를 위한 입찰에 있어 당해 입찰에 참가하고자 하는 자가 유의하여야 할 사항을 정함을 그 목적으로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제2조 [입찰참가자격]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입찰에 참가할 수 있는 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이 시행하는 공사, 용역, 물품 등의 품질(성능) 이나 기술수준이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이 요구하는 일정수준 이상인 자라야 하며,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처분으로 입찰참가자격이 제한 또는 정지된 자는 입찰에 참가할 수 없다.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제3조 [입찰참가신청]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입찰에 참가하고자 하는 자는 지정된 기한 내에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에서 요구하는 다음 각 호의 서류를 입찰신청 마감시간 까지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제출하여 입찰 신청을 하여야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입찰참가신청서(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소정 양식) 및 첨부서류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입찰보증금 또는 입찰보증금 지급각서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 기타 공고 또는 공문에서 요구하는 서류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제1항 경우에는 원본을 제시하거나 사본에 "원본과 같음"을 명기하고 인감(인감증명서상의 인감 또는 입찰참가신청서상의 사용인감)으로</w:t>
      </w:r>
      <w:r w:rsidRPr="00875EFF">
        <w:rPr>
          <w:rFonts w:ascii="하나 CM" w:eastAsia="하나 CM" w:hAnsi="하나 CM" w:cs="Arial Unicode MS" w:hint="eastAsia"/>
          <w:spacing w:val="10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날인하여 제출하여야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제4조 [입찰보증금]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총액계약의 입찰금액 또는 단가계약의 구매예정금액(구매예정수량 X 입찰단가)의 5/100 이상의 현금(체신관서 또는 시내 금융기관발행 자기앞수표 포함) 또는 공인기관의 보증보험증권(보증서 포함) 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행이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인정하는 은행지급보증서 등으로 입찰 신청 마감일까지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납부하여야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② 낙찰자가 소정의 기한 내에 계약을 체결하지 아니할 때에는 입찰보증금을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귀속한다.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③ 입찰보증금은 입찰절차 종료 후 입찰자의 청구에 의하여 반환한다. 그러나 낙찰자의 입찰보증금은 계약체결시까지 반환하지 아니한다.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④ 보증보험증권 또는 보증서 등에 의한 입찰보증금의 보증기간은 입찰서 제출마감일 이전부터 입찰서 제출마감일부터 30일 이후까지 이어야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제5조 [입찰]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① 입찰 참가신청 또는 입찰 참가승낙을 한 자가 아니면 입찰에 참가 할 수 없다.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입찰 전에 위임장을 제출한 경우에는 그 대리인도 입찰에 참가할 수 있다.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③ 입찰 참가 부정당한 자 또는 입찰 참가자격을 제한 받고 있는 자는 대리인으로 할 수 없다.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④ 입찰에 사용하는 인감은 입찰참가 신청시 제출한 인감으로 하여야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제6조 [입찰서 작성]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① 입찰은 소정의 서식에 의한 입찰서에 의하여 작성하여야 한다.</w:t>
      </w:r>
    </w:p>
    <w:p w:rsidR="00AD627D" w:rsidRPr="00875EFF" w:rsidRDefault="00AD627D" w:rsidP="00AD627D">
      <w:pPr>
        <w:spacing w:after="0"/>
        <w:ind w:leftChars="90" w:left="419" w:hangingChars="150" w:hanging="221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입찰서의 기재사항 중 말소 또는 정정한 곳이 있을 때에는 입찰에 사용하는 인감으로 날인하여야 한다. 다만, 금액은 정정할 수 없다.</w:t>
      </w:r>
    </w:p>
    <w:p w:rsidR="00AD627D" w:rsidRPr="00875EFF" w:rsidRDefault="00AD627D" w:rsidP="00AD627D">
      <w:pPr>
        <w:spacing w:after="0"/>
        <w:ind w:leftChars="90" w:left="346" w:hangingChars="100" w:hanging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③ 입찰서의 금액표시는 한글 또는 한자로 기재하여야 하며, 아라비아 숫자로 부기 할 수 있다. 이 경우 아라비아 숫자로 병기한 금액이 한글 또는 한자로 기재된 금액과 차이가 있을 때에는 한글 또는 한자로 기재한 금액에 의한다.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④ 입찰가격은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 지정하는 장소의 인도, 설치 가격, 제비용 및 부가가치세를 포함한 가격으로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제7조 [입찰서의 제출 등]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① 입찰서는 1인 1통을 제출하는 것을 원칙으로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입찰서는 봉함하여 제출하여야 한다.</w:t>
      </w:r>
    </w:p>
    <w:p w:rsidR="00AD627D" w:rsidRPr="00875EFF" w:rsidRDefault="00AD627D" w:rsidP="00AD627D">
      <w:pPr>
        <w:spacing w:after="0"/>
        <w:ind w:leftChars="90" w:left="493" w:hangingChars="200" w:hanging="295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③ 입찰서는 입찰공고 등에서 허용하고 있을 때에는 우편으로도 제출할 수 있다. 이 경우 우편증의 분실, 훼손 또는 지연에 대하여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 책임을 지지 아니한다.</w:t>
      </w:r>
    </w:p>
    <w:p w:rsidR="00AD627D" w:rsidRPr="00875EFF" w:rsidRDefault="00AD627D" w:rsidP="00AD627D">
      <w:pPr>
        <w:spacing w:after="0"/>
        <w:ind w:leftChars="90" w:left="419" w:hangingChars="150" w:hanging="221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④ 입찰자는 제출한 입찰서를 교환</w:t>
      </w:r>
      <w:r w:rsidRPr="00875EFF">
        <w:rPr>
          <w:rFonts w:ascii="MS Mincho" w:eastAsia="MS Mincho" w:hAnsi="MS Mincho" w:cs="MS Mincho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․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변경 또는 취소할 수 없다. 다만, 입찰서에 기재한 중요부분에 오기가 있음을 이유로 개찰현장에서 입찰자가 입찰의 취소의사를 표시한 것으로서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2B7147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</w:t>
      </w:r>
      <w:r w:rsidRPr="00875EFF">
        <w:rPr>
          <w:rFonts w:ascii="Cambria" w:eastAsia="하나 CM" w:hAnsi="Cambria" w:cs="Cambr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이를 인정하는 경우에는 취소가 가능하다.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제8조 [경쟁입찰의 성립]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경쟁입찰은 2인 이상의 유효한 입찰로서 성립한다.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제9조 [입찰의 무효]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다음 각 호의 하나에 해당하는 입찰은 무효로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입찰 참가자가 1인인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입찰 참가 자격이 없는 자가 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 대리권이 없는 자가 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4. 입찰서가 소정의 일시까지 소정 장소에 도착하지 아니한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5. 동일사항에 대하여 동일인이 2통 이상의 입찰서를 제출한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6. 동일사항에 대하여 타인의 대리를 겸하거나 2인 이상을 대리한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7. 입찰서의 입찰금액 등 중요한 부문이 불분명하거나, 정정한 후 정정날인을 누락한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8. 담합하거나 타인의 경쟁 참가를 방해 또는 집행을 방해한 자의 입찰</w:t>
      </w:r>
    </w:p>
    <w:p w:rsidR="00AD627D" w:rsidRPr="00875EFF" w:rsidRDefault="00AD627D" w:rsidP="00AD627D">
      <w:pPr>
        <w:spacing w:after="0"/>
        <w:ind w:leftChars="90" w:left="419" w:hangingChars="150" w:hanging="221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9. 입찰자의 기명날인이 없는 입찰(입찰참가 신청서에 제출한 인감으로 입찰서에 날인되지 아니한 경우 포함)</w:t>
      </w:r>
    </w:p>
    <w:p w:rsidR="00AD627D" w:rsidRPr="00875EFF" w:rsidRDefault="00AD627D" w:rsidP="00AD627D">
      <w:pPr>
        <w:spacing w:after="0"/>
        <w:ind w:leftChars="90" w:left="19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10. 입찰서에 기재한 중요부분에 착오가 있음을 이유로 개찰현장에서 입찰자가 입찰의 취소의사를 표시한 것으로 계약담당직원이 이를 인정한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11. 소정의 입찰서를 사용하지 않거나, 입찰서의 금액을 아라비아 숫자로만 기재한 입찰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제10조 [관계사항의 숙지]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입찰서는 입찰공고 조건, 입찰유의서, 입찰기기 제안 사양, 기타 입찰에 필요한 모든 사항에 관하여 입찰 전에 완전히 숙지하여야 하며, 이를 숙지하지 못하여 발생한 책임을 입찰 참가자에게 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제11조 [입찰의 연기 등]</w:t>
      </w:r>
    </w:p>
    <w:p w:rsidR="00AD627D" w:rsidRPr="00875EFF" w:rsidRDefault="00AD627D" w:rsidP="00AD627D">
      <w:pPr>
        <w:spacing w:after="0"/>
        <w:ind w:leftChars="90" w:left="346" w:hangingChars="100" w:hanging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 입찰 공고 후, 필요한 경우에는 입찰 또는 개찰의 일시를 연기할 수 있다. 다만, 이러한 경우에는 그 사유와 연기 일시를 입찰자에게 통지 하여야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입찰이 성립되지 아니하거나 낙찰자가 없을 때 에는 다시 입찰에 부칠 수 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제12조 [낙찰자의 결정]</w:t>
      </w:r>
    </w:p>
    <w:p w:rsidR="00AD627D" w:rsidRPr="00875EFF" w:rsidRDefault="00AD627D" w:rsidP="00AD627D">
      <w:pPr>
        <w:spacing w:after="0"/>
        <w:ind w:leftChars="90" w:left="272" w:hangingChars="50" w:hanging="74"/>
        <w:rPr>
          <w:rFonts w:ascii="하나 CM" w:eastAsia="하나 CM" w:hAnsi="하나 CM" w:cs="Arial Unicode MS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유효한 입찰자 중 당행에서 정하는 기준의 최고점 득점자를 낙찰자로 한다.</w:t>
      </w:r>
      <w:r w:rsidR="008B5844">
        <w:rPr>
          <w:rFonts w:ascii="하나 CM" w:eastAsia="하나 CM" w:hAnsi="하나 CM" w:cs="Arial Unicode MS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다만,</w:t>
      </w:r>
      <w:r w:rsidR="008B5844">
        <w:rPr>
          <w:rFonts w:ascii="하나 CM" w:eastAsia="하나 CM" w:hAnsi="하나 CM" w:cs="Arial Unicode MS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낙찰대상이 없을 때에는 같은 장소에서 다시 입찰에 부칠 수 있다.</w:t>
      </w:r>
      <w:r w:rsidR="008B5844">
        <w:rPr>
          <w:rFonts w:ascii="하나 CM" w:eastAsia="하나 CM" w:hAnsi="하나 CM" w:cs="Arial Unicode MS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낙찰자가 될 동가의 입찰자가 2인 이상인 때에는 즉시 추첨으로 낙찰자를 결정할 수 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제13조 [계약의 체결]</w:t>
      </w:r>
    </w:p>
    <w:p w:rsidR="00AD627D" w:rsidRPr="00875EFF" w:rsidRDefault="00AD627D" w:rsidP="00AD627D">
      <w:pPr>
        <w:spacing w:after="0"/>
        <w:ind w:leftChars="90" w:left="272" w:hangingChars="50" w:hanging="74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낙찰자는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으로부터 낙찰통지를 받은 후 10일 이내에 소정서식의 계약서에 의하여 계약을 체결하여야 하고, 그 낙찰금액에 대한 산출내역서를 제출하여야 한다.</w:t>
      </w:r>
    </w:p>
    <w:p w:rsidR="00AD627D" w:rsidRPr="00875EFF" w:rsidRDefault="00AD627D" w:rsidP="00AD627D">
      <w:pPr>
        <w:spacing w:after="0"/>
        <w:ind w:leftChars="90" w:left="346" w:hangingChars="100" w:hanging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②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 낙찰자가 정당한 이유없이 제①항의 규정에 의하여 계약을 체결하지 아니하는 때에는 낙찰을 취소할 수 있다.</w:t>
      </w:r>
    </w:p>
    <w:p w:rsidR="00AD627D" w:rsidRPr="00875EFF" w:rsidRDefault="00AD627D" w:rsidP="00AD627D">
      <w:pPr>
        <w:spacing w:after="0"/>
        <w:ind w:leftChars="90" w:left="272" w:hangingChars="50" w:hanging="74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③ 제①항의 규정에 의하여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과 계약을 체결하고자 하는 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 필요로 하는 서류를 계약담당직원에게 제출하여야 한다.</w:t>
      </w:r>
    </w:p>
    <w:p w:rsidR="00AD627D" w:rsidRPr="008B5844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제14조 [계약의 성립]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계약은 계약서를 작성하고 계약담당직원과 낙찰자가 기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명 날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인(외국인에 대하여 서명이 포함된 경우에는 서명을 포함)함으로써 확정한다.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제15조 [부정당업자의 입찰참가자격 제한]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입찰자 또는 낙찰자가 다음 각 호의 하나에 해당하는 경우에는 1월이상 2년이하의 기간동안 입찰참가자격 제한조치를 받게 된다. 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계약을 이행함에 있어서 부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실 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조잡 또는 부당하게 하거나 부정한 행위를 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정당한 이유없이 계약을 체결 또는 이행하지 아니한 자</w:t>
      </w:r>
    </w:p>
    <w:p w:rsidR="00AD627D" w:rsidRPr="00875EFF" w:rsidRDefault="00AD627D" w:rsidP="00AD627D">
      <w:pPr>
        <w:spacing w:after="0"/>
        <w:ind w:leftChars="90" w:left="346" w:hangingChars="100" w:hanging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3. 경쟁입찰에 있어서 입찰자간에 서로 상의하여 미리 입찰가격을 협정하였거나 특정인의 낙찰을 위하여 담합한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4. 입찰 또는 계약에 관한 서류를 위조</w:t>
      </w:r>
      <w:r w:rsidR="008B5844">
        <w:rPr>
          <w:rFonts w:ascii="MS Mincho" w:eastAsia="MS Mincho" w:hAnsi="MS Mincho" w:cs="MS Mincho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변조하거나 부정하게 행사한 자 또는 허위서류를 제출한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5. 고의로 무효의 입찰을 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6. 입찰참가신청서 또는 입찰참가승낙서를 제출하고도 정당한 이유없이 당해 입찰에 참가하지 아니한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7. 입찰참가를 방해하거나 낙찰자의 계약체결 또는 그 이행을 방해한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8. 감독 또는 검사에 있어서 그 직무의 수행을 방해한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9. 정당한 이유없이 계약이행능력의 심사에 필요한 서류의 전부 또는 일부를 제출하지 아니한 자 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제16조 [비밀유지의 의무]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으로부터 배부받은 입찰에 관한 서류 또는 각종 자료 및 입찰과정에서 얻은 정보를 당해 입찰외 목적으로 사용하여서는 아니된다.</w:t>
      </w:r>
    </w:p>
    <w:p w:rsidR="00AD627D" w:rsidRPr="008B5844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제17조 [기타사항]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입찰공고조건 및 이 유의서에 명시되지 아니한 기타사항에 대하여는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에서 정하는 바에 따른다.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</w:t>
      </w:r>
      <w:r w:rsidRPr="00875EFF">
        <w:rPr>
          <w:rFonts w:ascii="하나 CM" w:eastAsia="하나 CM" w:hAnsi="하나 CM" w:cs="Arial Unicode MS" w:hint="eastAsia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위의 입찰유의사항과 귀행의 입찰조건 및 지시사항을 준수할 것을 승낙하고 아래의 입찰참가를 신청합니다.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jc w:val="center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월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일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◎ 입 찰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건 명 : 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◎ 신청인 주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소 :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회사명 :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대표자 :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(인)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905186">
      <w:pPr>
        <w:snapToGrid w:val="0"/>
        <w:spacing w:after="0"/>
        <w:jc w:val="right"/>
        <w:rPr>
          <w:rFonts w:ascii="하나 CM" w:eastAsia="하나 CM" w:hAnsi="하나 CM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주식회사 </w:t>
      </w:r>
      <w:r w:rsidRPr="00875EFF">
        <w:rPr>
          <w:rFonts w:ascii="하나 CM" w:eastAsia="하나 CM" w:hAnsi="하나 CM" w:hint="eastAsia"/>
          <w:sz w:val="24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하나</w:t>
      </w:r>
      <w:r w:rsidRPr="00875EFF">
        <w:rPr>
          <w:rFonts w:ascii="하나 CM" w:eastAsia="하나 CM" w:hAnsi="하나 CM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은행</w:t>
      </w:r>
      <w:r w:rsidRPr="00875EFF">
        <w:rPr>
          <w:rFonts w:ascii="하나 CM" w:eastAsia="하나 CM" w:hAnsi="하나 CM" w:cs="Arial Unicode MS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22338A">
        <w:rPr>
          <w:rFonts w:ascii="하나 CM" w:eastAsia="하나 CM" w:hAnsi="하나 CM" w:cs="Arial Unicode MS" w:hint="eastAsia"/>
          <w:sz w:val="24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디지털전략사업부</w:t>
      </w:r>
      <w:r w:rsidRPr="00875EFF">
        <w:rPr>
          <w:rFonts w:ascii="하나 CM" w:eastAsia="하나 CM" w:hAnsi="하나 CM" w:cs="Arial Unicode MS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장 귀하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905186">
      <w:pPr>
        <w:pageBreakBefore/>
        <w:spacing w:after="0"/>
        <w:rPr>
          <w:rFonts w:ascii="하나 CM" w:eastAsia="하나 CM" w:hAnsi="하나 CM" w:cs="굴림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[별지서식 제3호] 공정 입찰/계약 이행 서약서</w:t>
      </w:r>
    </w:p>
    <w:p w:rsidR="00AD627D" w:rsidRPr="00875EFF" w:rsidRDefault="00AD627D" w:rsidP="00AD627D">
      <w:pPr>
        <w:spacing w:after="0"/>
        <w:jc w:val="center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b/>
          <w:bCs/>
          <w:sz w:val="40"/>
          <w:szCs w:val="40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공정 입찰/계약 이행 서약서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8900D4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cs="굴림" w:hint="eastAsia"/>
          <w:sz w:val="24"/>
          <w:szCs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주식회사 하나은행</w:t>
      </w:r>
      <w:r w:rsidR="00AD627D"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귀중</w:t>
      </w:r>
    </w:p>
    <w:p w:rsidR="00AD627D" w:rsidRPr="008900D4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900D4">
        <w:rPr>
          <w:rFonts w:ascii="하나 CM" w:eastAsia="하나 CM" w:hAnsi="하나 CM" w:cs="굴림" w:hint="eastAsia"/>
          <w:b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당사는</w:t>
      </w:r>
      <w:r w:rsidR="002B17B6" w:rsidRPr="008900D4">
        <w:rPr>
          <w:rFonts w:ascii="하나 CM" w:eastAsia="하나 CM" w:hAnsi="하나 CM" w:cs="굴림" w:hint="eastAsia"/>
          <w:b/>
          <w:szCs w:val="2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900D4">
        <w:rPr>
          <w:rFonts w:ascii="하나 CM" w:eastAsia="하나 CM" w:hAnsi="하나 CM" w:cs="굴림" w:hint="eastAsia"/>
          <w:b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㈜</w:t>
      </w:r>
      <w:r w:rsidRPr="008900D4">
        <w:rPr>
          <w:rFonts w:ascii="하나 CM" w:eastAsia="하나 CM" w:hAnsi="하나 CM" w:cs="굴림" w:hint="eastAsia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하나은행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에서 시행하는 모든 공사, 용역, 물품 등의 입찰 참여 및 계약을 체결함 </w:t>
      </w:r>
      <w:r w:rsidRPr="00875EFF">
        <w:rPr>
          <w:rFonts w:ascii="하나 CM" w:eastAsia="하나 CM" w:hAnsi="하나 CM" w:cs="HYSMyeongJo-Medium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(준공ㆍ납품 이후를 포함함, 이하 같음)</w:t>
      </w:r>
      <w:r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에 있어 공정하고 투명하게 입찰 및 계약을 하기 위하여 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당사 임직원과 대리인은 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입찰</w:t>
      </w:r>
      <w:r w:rsidR="008900D4">
        <w:rPr>
          <w:rFonts w:ascii="MS Mincho" w:eastAsia="MS Mincho" w:hAnsi="MS Mincho" w:cs="MS Mincho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계약체결 및 계약이행 과정에서 관계 직원에게 직</w:t>
      </w:r>
      <w:r w:rsidR="008900D4">
        <w:rPr>
          <w:rFonts w:ascii="MS Mincho" w:eastAsia="MS Mincho" w:hAnsi="MS Mincho" w:cs="MS Mincho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간접적으로 금품, 향응, 편의 등의 부당한 이익을 제공하지 않겠습니다.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입찰가격의 사전 협의, 특정인의 낙찰을 위한 담합을 하거나 다른 업체와 협정, 결의, 합의하여 입찰의 자유경쟁을 부당하게 저해하는 일체의 불공정한 행위를 않겠습니다.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 </w:t>
      </w:r>
      <w:r w:rsidRPr="00875EFF">
        <w:rPr>
          <w:rFonts w:ascii="하나 CM" w:eastAsia="하나 CM" w:hAnsi="하나 CM" w:cs="HYSMyeongJo-Mediu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공정한 직무수행을 방해하는 알선ㆍ청탁을 통하여 입찰 또는 계약과 관련된 특정 정보의 제공을 요구하거나 받는 행위를 하지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않겠습니다.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4. 회사 임직원이 관계 직원에게 금품, 향응, 편의 등을 제공하거나 담합 등 불공정 행위를 하지 않도록 하는 회사윤리강령과 내부비리 제보자에 대해서도 일체의 불이익 처분을 하지 않는 사규를 제정토록 노력하겠습니다. 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위 </w:t>
      </w:r>
      <w:r w:rsidRPr="00875EFF">
        <w:rPr>
          <w:rFonts w:ascii="하나 CM" w:eastAsia="하나 CM" w:hAnsi="하나 CM" w:cs="굴림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공정 입찰/계약 이행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서약은 상호신뢰를 바탕으로 한 약속으로서 반드시 지킬 것이며, 낙찰자로 결정될 시 본 서약내용을 그대로 계약조건으로 계약하여 이행하고, 입찰참가자격 제한, 계약해지 등</w:t>
      </w:r>
      <w:r w:rsidR="002B17B6">
        <w:rPr>
          <w:rFonts w:ascii="하나 CM" w:eastAsia="하나 CM" w:hAnsi="하나 CM" w:cs="굴림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(주)하나은행의 조치와 처분과 관련하여 </w:t>
      </w:r>
      <w:r w:rsidRPr="008900D4">
        <w:rPr>
          <w:rFonts w:ascii="하나 CM" w:eastAsia="하나 CM" w:hAnsi="하나 CM" w:cs="굴림" w:hint="eastAsia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당사가 </w:t>
      </w:r>
      <w:r w:rsidRPr="008900D4">
        <w:rPr>
          <w:rFonts w:ascii="하나 CM" w:eastAsia="하나 CM" w:hAnsi="하나 CM" w:cs="굴림" w:hint="eastAsia"/>
          <w:b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㈜</w:t>
      </w:r>
      <w:r w:rsidRPr="008900D4">
        <w:rPr>
          <w:rFonts w:ascii="하나 CM" w:eastAsia="하나 CM" w:hAnsi="하나 CM" w:cs="굴림" w:hint="eastAsia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하나은행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상대로 손해배상을 청구하거나 당사를 배제하는 입찰에 관하여 민</w:t>
      </w:r>
      <w:r w:rsidRPr="00875EFF">
        <w:rPr>
          <w:rFonts w:ascii="하나 CM" w:eastAsia="하나 CM" w:hAnsi="하나 CM" w:cs="맑은 고딕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형사상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어떠한 이의도 제기하지 않을 것을 서약합니다.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BA3F6F">
      <w:pPr>
        <w:spacing w:after="0"/>
        <w:jc w:val="center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서약일자 :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 년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월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일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BA3F6F">
      <w:pPr>
        <w:spacing w:after="0"/>
        <w:jc w:val="right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서 약 자 :</w:t>
      </w:r>
      <w:r w:rsidR="00BA3F6F">
        <w:rPr>
          <w:rFonts w:ascii="하나 CM" w:eastAsia="하나 CM" w:hAnsi="하나 CM" w:cs="굴림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(</w:t>
      </w:r>
      <w:r w:rsidR="00BA3F6F">
        <w:rPr>
          <w:rFonts w:ascii="하나 CM" w:eastAsia="하나 CM" w:hAnsi="하나 CM" w:cs="굴림" w:hint="eastAsia"/>
          <w:sz w:val="24"/>
          <w:szCs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회사명)</w:t>
      </w:r>
      <w:r w:rsidR="00BA3F6F">
        <w:rPr>
          <w:rFonts w:ascii="하나 CM" w:eastAsia="하나 CM" w:hAnsi="하나 CM" w:cs="굴림"/>
          <w:sz w:val="24"/>
          <w:szCs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</w:t>
      </w:r>
      <w:r w:rsidR="00BA3F6F">
        <w:rPr>
          <w:rFonts w:ascii="하나 CM" w:eastAsia="하나 CM" w:hAnsi="하나 CM" w:cs="굴림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        </w:t>
      </w:r>
      <w:r w:rsidRPr="00BA3F6F">
        <w:rPr>
          <w:rFonts w:ascii="하나 CM" w:eastAsia="하나 CM" w:hAnsi="하나 CM" w:cs="굴림" w:hint="eastAsia"/>
          <w:color w:val="FFFFFF" w:themeColor="background1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(회사명)</w:t>
      </w:r>
    </w:p>
    <w:p w:rsidR="00AD627D" w:rsidRPr="00875EFF" w:rsidRDefault="00AD627D" w:rsidP="00BA3F6F">
      <w:pPr>
        <w:spacing w:after="0"/>
        <w:jc w:val="right"/>
        <w:rPr>
          <w:rFonts w:ascii="하나 CM" w:eastAsia="하나 CM" w:hAnsi="하나 CM" w:cs="굴림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(대표자)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          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(인)</w:t>
      </w: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Default="00735FA8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875EFF" w:rsidRDefault="00735FA8" w:rsidP="00735FA8">
      <w:pPr>
        <w:pageBreakBefore/>
        <w:spacing w:after="0"/>
        <w:rPr>
          <w:rFonts w:ascii="하나 CM" w:eastAsia="하나 CM" w:hAnsi="하나 CM" w:cs="굴림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[별지서식 제</w:t>
      </w:r>
      <w:r>
        <w:rPr>
          <w:rFonts w:ascii="하나 CM" w:eastAsia="하나 CM" w:hAnsi="하나 CM" w:cs="굴림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</w:t>
      </w:r>
      <w:r w:rsidRPr="00875EFF">
        <w:rPr>
          <w:rFonts w:ascii="하나 CM" w:eastAsia="하나 CM" w:hAnsi="하나 CM" w:cs="굴림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호] </w:t>
      </w:r>
      <w:r>
        <w:rPr>
          <w:rFonts w:ascii="하나 CM" w:eastAsia="하나 CM" w:hAnsi="하나 CM" w:cs="굴림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비밀유지 확약서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■ 회사명</w:t>
      </w:r>
      <w:r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: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■ 사업자등록번호</w:t>
      </w:r>
      <w:r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: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■ 전화번호 :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당사는 본 제안과 관련하여 구두 또는 서면으로 제공하는 모든 관련자료 및 수행과정에서 취득한 자료와 정보 등에 대하여 다음과 같은 사항을 준수할 것을 확약하며, 이에 본 확약서를 제출합니다.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은행으로부터 제공받은 모든 자료 및 정보를 본 제안 목적 이외의 목적으로는 절대 사용하지 않는다.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은행으로부터 제공받은 자료 및 정보의 취급을 본 제안과 관련한 담당자로 국한하며, 사외는 물론 기타 임직원에게 유출하지 않도록 한다.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 은행의 동의없이 본 제안에 관련한 배경, 내용 및 그 과정에서 취득한 정보(음성녹취물, 영상촬영물 포함)등을 언론을 포함한 제3자에게 공표 또는 누설하지 않는다.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4. 은행이 본 사업을 실행하지 않기로 결정하거나, 은행의 요구가 있을 경우에는 은행이 제공한 모든 자료를 반환함과 동시에 그 사본과 은행으로부터 제공받은 정보 및 자료를 바탕으로 작성한 분석자료 일체를 파기 처분한다.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5. 본 사업 또는 관련자료에 대하여 은행이 지정하는 관련 담당자를 통하지 않고 직접 접촉하지 않는다.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6. 본 비밀유지약정은 약정서 서명날인일로부터 효력이 발생한다.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1~6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명시된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사항을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위배하여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발생하는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민</w:t>
      </w:r>
      <w:r w:rsidRPr="00735FA8">
        <w:rPr>
          <w:rFonts w:ascii="바탕" w:hAnsi="바탕" w:cs="바탕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∙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형사상의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손해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등에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대한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모든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책임은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당사에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있음을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인정한다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확약일자 :</w:t>
      </w:r>
      <w: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 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년 </w:t>
      </w:r>
      <w: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월 </w:t>
      </w:r>
      <w: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일</w:t>
      </w:r>
    </w:p>
    <w:p w:rsidR="00735FA8" w:rsidRPr="00735FA8" w:rsidRDefault="00735FA8" w:rsidP="00735FA8">
      <w:pP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회 사 명</w:t>
      </w:r>
      <w:r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:</w:t>
      </w:r>
    </w:p>
    <w:p w:rsidR="00735FA8" w:rsidRPr="00875EFF" w:rsidRDefault="00735FA8" w:rsidP="00735FA8">
      <w:pP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대표이사 : </w:t>
      </w:r>
      <w: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                              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(인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)</w:t>
      </w:r>
    </w:p>
    <w:p w:rsidR="000B0D19" w:rsidRPr="00F93BFF" w:rsidRDefault="00AD627D" w:rsidP="00905186">
      <w:pPr>
        <w:pageBreakBefore/>
        <w:spacing w:line="276" w:lineRule="auto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 xml:space="preserve"> 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[별지서식 제</w:t>
      </w:r>
      <w:r w:rsidR="00735FA8"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5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호]</w:t>
      </w:r>
      <w:r w:rsidR="000B0D19" w:rsidRPr="00F93BFF"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제안업체의 재무제표</w:t>
      </w:r>
      <w:bookmarkEnd w:id="6"/>
      <w:bookmarkEnd w:id="7"/>
    </w:p>
    <w:p w:rsidR="000B0D19" w:rsidRPr="00F93BFF" w:rsidRDefault="000B0D19" w:rsidP="00160CDA">
      <w:pPr>
        <w:pStyle w:val="af3"/>
        <w:spacing w:line="276" w:lineRule="auto"/>
        <w:jc w:val="center"/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재무구조</w:t>
      </w:r>
      <w:r w:rsidRPr="00F93BFF"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및</w:t>
      </w:r>
      <w:r w:rsidRPr="00F93BFF"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최근</w:t>
      </w:r>
      <w:r w:rsidR="009E1CB4" w:rsidRPr="00F93BFF"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9E1CB4"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년간</w:t>
      </w:r>
      <w:r w:rsidRPr="00F93BFF"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8900D4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재무현황</w:t>
      </w:r>
    </w:p>
    <w:p w:rsidR="000B0D19" w:rsidRPr="00F93BFF" w:rsidRDefault="000B0D19" w:rsidP="00160CDA">
      <w:pPr>
        <w:pStyle w:val="af3"/>
        <w:spacing w:line="276" w:lineRule="auto"/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tbl>
      <w:tblPr>
        <w:tblW w:w="962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4"/>
        <w:gridCol w:w="1626"/>
        <w:gridCol w:w="1188"/>
        <w:gridCol w:w="1299"/>
        <w:gridCol w:w="1299"/>
        <w:gridCol w:w="1299"/>
        <w:gridCol w:w="1299"/>
      </w:tblGrid>
      <w:tr w:rsidR="00006683" w:rsidRPr="00F93BFF">
        <w:trPr>
          <w:trHeight w:val="542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구</w:t>
            </w: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      </w:t>
            </w: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분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83027B" w:rsidP="0022338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 w:rsidR="00EB5CE7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="008900D4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 w:rsidR="000B0D19"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0B0D19"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9E1CB4" w:rsidP="0022338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 w:rsidR="00EB5CE7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="008900D4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4</w:t>
            </w:r>
            <w:r w:rsidR="00CE4147"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0B0D19"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175050" w:rsidP="0022338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 w:rsidR="00EB5CE7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="008900D4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5</w:t>
            </w:r>
            <w:r w:rsidR="000B0D19"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0B0D19"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합</w:t>
            </w: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</w:t>
            </w: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계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평</w:t>
            </w: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</w:t>
            </w: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균</w:t>
            </w: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1. </w:t>
            </w:r>
            <w:r w:rsidR="009E1CB4"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총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자본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2.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자기자본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3.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유동부채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4.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고정부채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5.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유동자산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6.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당기순이익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7.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매출원가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8.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부문별</w:t>
            </w: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매출액</w:t>
            </w: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합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계</w:t>
            </w: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1051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9.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자기자본이익율</w:t>
            </w: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당기순이익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/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자기자본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B0D19" w:rsidRPr="00F93BFF">
        <w:trPr>
          <w:trHeight w:val="1149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10.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부채율</w:t>
            </w: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((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유동부채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+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고정부채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)/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자기자본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0B0D19" w:rsidRPr="00F93BFF" w:rsidRDefault="000B0D19" w:rsidP="00160CDA">
      <w:pPr>
        <w:pStyle w:val="af3"/>
        <w:spacing w:line="276" w:lineRule="auto"/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pStyle w:val="af3"/>
        <w:spacing w:line="276" w:lineRule="auto"/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)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결산공고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되었거나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자체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보고된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대차대조표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,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손익계산서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등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회계자료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첨부</w:t>
      </w:r>
    </w:p>
    <w:sectPr w:rsidR="000B0D19" w:rsidRPr="00006683">
      <w:headerReference w:type="default" r:id="rId10"/>
      <w:footerReference w:type="default" r:id="rId11"/>
      <w:headerReference w:type="first" r:id="rId12"/>
      <w:pgSz w:w="11907" w:h="16840" w:code="9"/>
      <w:pgMar w:top="1418" w:right="851" w:bottom="851" w:left="851" w:header="369" w:footer="459" w:gutter="28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460" w:rsidRDefault="00DA4460">
      <w:r>
        <w:separator/>
      </w:r>
    </w:p>
  </w:endnote>
  <w:endnote w:type="continuationSeparator" w:id="0">
    <w:p w:rsidR="00DA4460" w:rsidRDefault="00DA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Gra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YSMyeongJo-Mediu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460" w:rsidRDefault="00DA4460">
    <w:pPr>
      <w:pStyle w:val="a4"/>
      <w:tabs>
        <w:tab w:val="clear" w:pos="9214"/>
        <w:tab w:val="right" w:pos="9900"/>
      </w:tabs>
      <w:ind w:left="0"/>
      <w:rPr>
        <w:sz w:val="20"/>
      </w:rPr>
    </w:pPr>
    <w:r>
      <w:rPr>
        <w:sz w:val="20"/>
        <w:lang w:eastAsia="ko-K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-21590</wp:posOffset>
              </wp:positionH>
              <wp:positionV relativeFrom="paragraph">
                <wp:posOffset>-8923655</wp:posOffset>
              </wp:positionV>
              <wp:extent cx="6339840" cy="0"/>
              <wp:effectExtent l="0" t="0" r="0" b="0"/>
              <wp:wrapNone/>
              <wp:docPr id="1" name="Lin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98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CE75F6" id="Line 5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-702.65pt" to="497.5pt,-7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nbY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"/>
          </w:pict>
        </mc:Fallback>
      </mc:AlternateContent>
    </w:r>
  </w:p>
  <w:p w:rsidR="00DA4460" w:rsidRDefault="00DA4460">
    <w:pPr>
      <w:pStyle w:val="a4"/>
      <w:pBdr>
        <w:top w:val="single" w:sz="4" w:space="1" w:color="auto"/>
      </w:pBdr>
      <w:tabs>
        <w:tab w:val="clear" w:pos="9214"/>
        <w:tab w:val="right" w:pos="9900"/>
      </w:tabs>
      <w:ind w:left="0"/>
      <w:rPr>
        <w:sz w:val="18"/>
        <w:lang w:eastAsia="ko-KR"/>
      </w:rPr>
    </w:pPr>
    <w:r>
      <w:rPr>
        <w:sz w:val="18"/>
      </w:rPr>
      <w:tab/>
    </w:r>
    <w:bookmarkStart w:id="8" w:name="VersionPiedDePage"/>
    <w:bookmarkEnd w:id="8"/>
    <w:r>
      <w:rPr>
        <w:sz w:val="18"/>
      </w:rPr>
      <w:tab/>
      <w:t xml:space="preserve"> </w:t>
    </w:r>
  </w:p>
  <w:p w:rsidR="00DA4460" w:rsidRDefault="00DA4460">
    <w:pPr>
      <w:pStyle w:val="a4"/>
      <w:pBdr>
        <w:top w:val="single" w:sz="4" w:space="1" w:color="auto"/>
      </w:pBdr>
      <w:tabs>
        <w:tab w:val="clear" w:pos="9214"/>
        <w:tab w:val="right" w:pos="9900"/>
      </w:tabs>
      <w:ind w:left="0"/>
      <w:jc w:val="center"/>
      <w:rPr>
        <w:sz w:val="18"/>
      </w:rPr>
    </w:pPr>
    <w:r>
      <w:rPr>
        <w:sz w:val="18"/>
      </w:rPr>
      <w:t xml:space="preserve">Page </w:t>
    </w:r>
    <w:r>
      <w:rPr>
        <w:rStyle w:val="a5"/>
        <w:sz w:val="18"/>
      </w:rPr>
      <w:fldChar w:fldCharType="begin"/>
    </w:r>
    <w:r>
      <w:rPr>
        <w:rStyle w:val="a5"/>
        <w:sz w:val="18"/>
      </w:rPr>
      <w:instrText xml:space="preserve"> PAGE </w:instrText>
    </w:r>
    <w:r>
      <w:rPr>
        <w:rStyle w:val="a5"/>
        <w:sz w:val="18"/>
      </w:rPr>
      <w:fldChar w:fldCharType="separate"/>
    </w:r>
    <w:r w:rsidR="00976C60">
      <w:rPr>
        <w:rStyle w:val="a5"/>
        <w:sz w:val="18"/>
      </w:rPr>
      <w:t>8</w:t>
    </w:r>
    <w:r>
      <w:rPr>
        <w:rStyle w:val="a5"/>
        <w:sz w:val="18"/>
      </w:rPr>
      <w:fldChar w:fldCharType="end"/>
    </w:r>
    <w:r>
      <w:rPr>
        <w:rStyle w:val="a5"/>
        <w:sz w:val="18"/>
      </w:rPr>
      <w:t xml:space="preserve"> / </w:t>
    </w:r>
    <w:r>
      <w:rPr>
        <w:rStyle w:val="a5"/>
        <w:sz w:val="18"/>
      </w:rPr>
      <w:fldChar w:fldCharType="begin"/>
    </w:r>
    <w:r>
      <w:rPr>
        <w:rStyle w:val="a5"/>
        <w:sz w:val="18"/>
      </w:rPr>
      <w:instrText xml:space="preserve"> NUMPAGES </w:instrText>
    </w:r>
    <w:r>
      <w:rPr>
        <w:rStyle w:val="a5"/>
        <w:sz w:val="18"/>
      </w:rPr>
      <w:fldChar w:fldCharType="separate"/>
    </w:r>
    <w:r w:rsidR="00976C60">
      <w:rPr>
        <w:rStyle w:val="a5"/>
        <w:sz w:val="18"/>
      </w:rPr>
      <w:t>14</w:t>
    </w:r>
    <w:r>
      <w:rPr>
        <w:rStyle w:val="a5"/>
        <w:sz w:val="18"/>
      </w:rPr>
      <w:fldChar w:fldCharType="end"/>
    </w:r>
  </w:p>
  <w:p w:rsidR="00DA4460" w:rsidRDefault="00DA4460">
    <w:pPr>
      <w:pStyle w:val="a4"/>
      <w:tabs>
        <w:tab w:val="clear" w:pos="9214"/>
        <w:tab w:val="right" w:pos="9900"/>
      </w:tabs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460" w:rsidRDefault="00DA4460">
      <w:r>
        <w:separator/>
      </w:r>
    </w:p>
  </w:footnote>
  <w:footnote w:type="continuationSeparator" w:id="0">
    <w:p w:rsidR="00DA4460" w:rsidRDefault="00DA4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460" w:rsidRDefault="00DA4460">
    <w:pPr>
      <w:pStyle w:val="a6"/>
      <w:jc w:val="both"/>
      <w:rPr>
        <w:sz w:val="8"/>
        <w:lang w:eastAsia="ko-KR"/>
      </w:rPr>
    </w:pPr>
    <w:r>
      <w:rPr>
        <w:rFonts w:hint="eastAsia"/>
        <w:sz w:val="8"/>
        <w:lang w:eastAsia="ko-KR"/>
      </w:rPr>
      <w:drawing>
        <wp:inline distT="0" distB="0" distL="0" distR="0">
          <wp:extent cx="1508166" cy="402084"/>
          <wp:effectExtent l="0" t="0" r="0" b="0"/>
          <wp:docPr id="8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246" cy="40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  <w:lang w:eastAsia="ko-K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4039235</wp:posOffset>
              </wp:positionH>
              <wp:positionV relativeFrom="paragraph">
                <wp:posOffset>306705</wp:posOffset>
              </wp:positionV>
              <wp:extent cx="2263775" cy="369570"/>
              <wp:effectExtent l="0" t="0" r="0" b="0"/>
              <wp:wrapNone/>
              <wp:docPr id="2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775" cy="369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4460" w:rsidRDefault="00DA4460">
                          <w:pPr>
                            <w:spacing w:before="20" w:after="20"/>
                            <w:jc w:val="right"/>
                          </w:pPr>
                        </w:p>
                        <w:p w:rsidR="00DA4460" w:rsidRDefault="00DA44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26" type="#_x0000_t202" style="position:absolute;left:0;text-align:left;margin-left:318.05pt;margin-top:24.15pt;width:178.25pt;height:29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" stroked="f">
              <v:textbox>
                <w:txbxContent>
                  <w:p w:rsidR="00DA4460" w:rsidRDefault="00DA4460">
                    <w:pPr>
                      <w:spacing w:before="20" w:after="20"/>
                      <w:jc w:val="right"/>
                    </w:pPr>
                  </w:p>
                  <w:p w:rsidR="00DA4460" w:rsidRDefault="00DA4460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460" w:rsidRDefault="00DA4460">
    <w:pPr>
      <w:pStyle w:val="a6"/>
      <w:tabs>
        <w:tab w:val="clear" w:pos="4678"/>
        <w:tab w:val="clear" w:pos="9923"/>
        <w:tab w:val="right" w:pos="10065"/>
      </w:tabs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14625EE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3BC7C9D"/>
    <w:multiLevelType w:val="hybridMultilevel"/>
    <w:tmpl w:val="AC6E74B0"/>
    <w:lvl w:ilvl="0" w:tplc="1CF685E6">
      <w:numFmt w:val="bullet"/>
      <w:lvlText w:val="☞"/>
      <w:lvlJc w:val="left"/>
      <w:pPr>
        <w:ind w:left="80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D664083"/>
    <w:multiLevelType w:val="hybridMultilevel"/>
    <w:tmpl w:val="43AEC804"/>
    <w:lvl w:ilvl="0" w:tplc="1CF685E6">
      <w:numFmt w:val="bullet"/>
      <w:lvlText w:val="☞"/>
      <w:lvlJc w:val="left"/>
      <w:pPr>
        <w:ind w:left="80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01C22D8"/>
    <w:multiLevelType w:val="singleLevel"/>
    <w:tmpl w:val="3F8C2F14"/>
    <w:lvl w:ilvl="0">
      <w:start w:val="1"/>
      <w:numFmt w:val="bullet"/>
      <w:pStyle w:val="3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5371A4B"/>
    <w:multiLevelType w:val="multilevel"/>
    <w:tmpl w:val="E0DAA33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hanging="851"/>
      </w:p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0" w:hanging="851"/>
      </w:p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0" w:hanging="851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229"/>
        </w:tabs>
        <w:ind w:left="0" w:hanging="851"/>
      </w:pPr>
    </w:lvl>
    <w:lvl w:ilvl="4">
      <w:start w:val="1"/>
      <w:numFmt w:val="decimal"/>
      <w:pStyle w:val="5"/>
      <w:lvlText w:val="%1.%2.%3.%4.%5."/>
      <w:lvlJc w:val="left"/>
      <w:pPr>
        <w:tabs>
          <w:tab w:val="num" w:pos="589"/>
        </w:tabs>
        <w:ind w:left="0" w:hanging="851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19E52116"/>
    <w:multiLevelType w:val="hybridMultilevel"/>
    <w:tmpl w:val="E7321DA4"/>
    <w:lvl w:ilvl="0" w:tplc="CCB61E9E">
      <w:start w:val="1"/>
      <w:numFmt w:val="bullet"/>
      <w:lvlText w:val=""/>
      <w:lvlJc w:val="left"/>
      <w:pPr>
        <w:ind w:left="760" w:hanging="360"/>
      </w:pPr>
      <w:rPr>
        <w:rFonts w:ascii="Wingdings" w:eastAsia="하나 CM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00D45D5"/>
    <w:multiLevelType w:val="hybridMultilevel"/>
    <w:tmpl w:val="89B2DAB8"/>
    <w:lvl w:ilvl="0" w:tplc="1CF685E6">
      <w:numFmt w:val="bullet"/>
      <w:lvlText w:val="☞"/>
      <w:lvlJc w:val="left"/>
      <w:pPr>
        <w:ind w:left="80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A2206B2"/>
    <w:multiLevelType w:val="multilevel"/>
    <w:tmpl w:val="2554729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38EC724F"/>
    <w:multiLevelType w:val="hybridMultilevel"/>
    <w:tmpl w:val="309E7B80"/>
    <w:lvl w:ilvl="0" w:tplc="1CF685E6">
      <w:numFmt w:val="bullet"/>
      <w:lvlText w:val="☞"/>
      <w:lvlJc w:val="left"/>
      <w:pPr>
        <w:ind w:left="437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65622DD"/>
    <w:multiLevelType w:val="hybridMultilevel"/>
    <w:tmpl w:val="CFE623A8"/>
    <w:lvl w:ilvl="0" w:tplc="23E08FE4">
      <w:start w:val="1"/>
      <w:numFmt w:val="bullet"/>
      <w:lvlText w:val="∙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8BC0E13"/>
    <w:multiLevelType w:val="singleLevel"/>
    <w:tmpl w:val="040C0001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4C384DB4"/>
    <w:multiLevelType w:val="singleLevel"/>
    <w:tmpl w:val="7A0C7D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0CA160F"/>
    <w:multiLevelType w:val="multilevel"/>
    <w:tmpl w:val="8B4A1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54A43C1"/>
    <w:multiLevelType w:val="hybridMultilevel"/>
    <w:tmpl w:val="905234AC"/>
    <w:lvl w:ilvl="0" w:tplc="0B7ABB6E">
      <w:start w:val="1"/>
      <w:numFmt w:val="bullet"/>
      <w:pStyle w:val="50"/>
      <w:lvlText w:val=""/>
      <w:lvlJc w:val="left"/>
      <w:pPr>
        <w:ind w:left="826" w:hanging="400"/>
      </w:pPr>
      <w:rPr>
        <w:rFonts w:ascii="Wingdings" w:hAnsi="Wingdings" w:hint="default"/>
        <w:b w:val="0"/>
        <w:sz w:val="22"/>
      </w:rPr>
    </w:lvl>
    <w:lvl w:ilvl="1" w:tplc="04090003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14" w15:restartNumberingAfterBreak="0">
    <w:nsid w:val="62D003AB"/>
    <w:multiLevelType w:val="hybridMultilevel"/>
    <w:tmpl w:val="D388C53E"/>
    <w:lvl w:ilvl="0" w:tplc="58B6C2E2">
      <w:start w:val="2023"/>
      <w:numFmt w:val="bullet"/>
      <w:lvlText w:val="※"/>
      <w:lvlJc w:val="left"/>
      <w:pPr>
        <w:ind w:left="760" w:hanging="36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BC75541"/>
    <w:multiLevelType w:val="singleLevel"/>
    <w:tmpl w:val="1D8603CE"/>
    <w:lvl w:ilvl="0">
      <w:start w:val="1"/>
      <w:numFmt w:val="bullet"/>
      <w:pStyle w:val="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E9858E9"/>
    <w:multiLevelType w:val="hybridMultilevel"/>
    <w:tmpl w:val="38904A28"/>
    <w:lvl w:ilvl="0" w:tplc="1CF685E6">
      <w:numFmt w:val="bullet"/>
      <w:lvlText w:val="☞"/>
      <w:lvlJc w:val="left"/>
      <w:pPr>
        <w:ind w:left="80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5"/>
  </w:num>
  <w:num w:numId="4">
    <w:abstractNumId w:val="3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12"/>
  </w:num>
  <w:num w:numId="15">
    <w:abstractNumId w:val="8"/>
  </w:num>
  <w:num w:numId="16">
    <w:abstractNumId w:val="16"/>
  </w:num>
  <w:num w:numId="17">
    <w:abstractNumId w:val="9"/>
  </w:num>
  <w:num w:numId="18">
    <w:abstractNumId w:val="6"/>
  </w:num>
  <w:num w:numId="19">
    <w:abstractNumId w:val="1"/>
  </w:num>
  <w:num w:numId="20">
    <w:abstractNumId w:val="2"/>
  </w:num>
  <w:num w:numId="21">
    <w:abstractNumId w:val="14"/>
  </w:num>
  <w:num w:numId="22">
    <w:abstractNumId w:val="0"/>
  </w:num>
  <w:num w:numId="23">
    <w:abstractNumId w:val="13"/>
  </w:num>
  <w:num w:numId="24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84993">
      <o:colormru v:ext="edit" colors="#00a0c6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01"/>
    <w:rsid w:val="00006683"/>
    <w:rsid w:val="00006DA3"/>
    <w:rsid w:val="0002164B"/>
    <w:rsid w:val="000279D8"/>
    <w:rsid w:val="00032B90"/>
    <w:rsid w:val="0003308A"/>
    <w:rsid w:val="00034740"/>
    <w:rsid w:val="00035557"/>
    <w:rsid w:val="00041738"/>
    <w:rsid w:val="0004267B"/>
    <w:rsid w:val="000563F9"/>
    <w:rsid w:val="0006115C"/>
    <w:rsid w:val="000675BE"/>
    <w:rsid w:val="00077241"/>
    <w:rsid w:val="000837F9"/>
    <w:rsid w:val="00095503"/>
    <w:rsid w:val="00095A31"/>
    <w:rsid w:val="000A082F"/>
    <w:rsid w:val="000A3659"/>
    <w:rsid w:val="000A5C75"/>
    <w:rsid w:val="000B0D19"/>
    <w:rsid w:val="000B2064"/>
    <w:rsid w:val="000C0E32"/>
    <w:rsid w:val="000C5BBC"/>
    <w:rsid w:val="000D400B"/>
    <w:rsid w:val="000E5BE3"/>
    <w:rsid w:val="000F0CC6"/>
    <w:rsid w:val="000F1473"/>
    <w:rsid w:val="000F3F99"/>
    <w:rsid w:val="000F6925"/>
    <w:rsid w:val="000F7766"/>
    <w:rsid w:val="001000D5"/>
    <w:rsid w:val="00110B7C"/>
    <w:rsid w:val="001147D9"/>
    <w:rsid w:val="001224E2"/>
    <w:rsid w:val="00140A3A"/>
    <w:rsid w:val="00140DB9"/>
    <w:rsid w:val="00143772"/>
    <w:rsid w:val="001512EE"/>
    <w:rsid w:val="00151633"/>
    <w:rsid w:val="00152D6F"/>
    <w:rsid w:val="00154ED7"/>
    <w:rsid w:val="00156C5E"/>
    <w:rsid w:val="00160CDA"/>
    <w:rsid w:val="001616F6"/>
    <w:rsid w:val="00171373"/>
    <w:rsid w:val="00175050"/>
    <w:rsid w:val="00177E3E"/>
    <w:rsid w:val="0018029E"/>
    <w:rsid w:val="0018648C"/>
    <w:rsid w:val="001915D0"/>
    <w:rsid w:val="001939CE"/>
    <w:rsid w:val="001962EE"/>
    <w:rsid w:val="00196D55"/>
    <w:rsid w:val="00197472"/>
    <w:rsid w:val="001A04F3"/>
    <w:rsid w:val="001A5D2D"/>
    <w:rsid w:val="001B08D4"/>
    <w:rsid w:val="001B611E"/>
    <w:rsid w:val="001C0BC4"/>
    <w:rsid w:val="001C1DED"/>
    <w:rsid w:val="001C2F38"/>
    <w:rsid w:val="001C47EA"/>
    <w:rsid w:val="001D12B4"/>
    <w:rsid w:val="001D41AF"/>
    <w:rsid w:val="001E1B28"/>
    <w:rsid w:val="001F2DA8"/>
    <w:rsid w:val="001F2DBF"/>
    <w:rsid w:val="001F39AD"/>
    <w:rsid w:val="001F5A9A"/>
    <w:rsid w:val="001F75C9"/>
    <w:rsid w:val="00205BEF"/>
    <w:rsid w:val="00220EF0"/>
    <w:rsid w:val="0022338A"/>
    <w:rsid w:val="00237DA4"/>
    <w:rsid w:val="00244883"/>
    <w:rsid w:val="002511A5"/>
    <w:rsid w:val="00265460"/>
    <w:rsid w:val="002731F8"/>
    <w:rsid w:val="00273605"/>
    <w:rsid w:val="00282BAC"/>
    <w:rsid w:val="00284B55"/>
    <w:rsid w:val="00284C1B"/>
    <w:rsid w:val="002956A3"/>
    <w:rsid w:val="002972E3"/>
    <w:rsid w:val="002A3326"/>
    <w:rsid w:val="002B17B6"/>
    <w:rsid w:val="002B49E6"/>
    <w:rsid w:val="002B6643"/>
    <w:rsid w:val="002B7147"/>
    <w:rsid w:val="002C0848"/>
    <w:rsid w:val="002C301A"/>
    <w:rsid w:val="002C5770"/>
    <w:rsid w:val="002E28BD"/>
    <w:rsid w:val="002F22BF"/>
    <w:rsid w:val="002F57F3"/>
    <w:rsid w:val="0030248B"/>
    <w:rsid w:val="00303844"/>
    <w:rsid w:val="00303E0C"/>
    <w:rsid w:val="00310A3D"/>
    <w:rsid w:val="0031451D"/>
    <w:rsid w:val="003172FB"/>
    <w:rsid w:val="003232A5"/>
    <w:rsid w:val="00331498"/>
    <w:rsid w:val="003461D0"/>
    <w:rsid w:val="0034630A"/>
    <w:rsid w:val="00351CFE"/>
    <w:rsid w:val="00362871"/>
    <w:rsid w:val="00370FE9"/>
    <w:rsid w:val="003717F5"/>
    <w:rsid w:val="00371B39"/>
    <w:rsid w:val="00374323"/>
    <w:rsid w:val="003758DE"/>
    <w:rsid w:val="00377FF4"/>
    <w:rsid w:val="003801D9"/>
    <w:rsid w:val="0038066F"/>
    <w:rsid w:val="00382B6A"/>
    <w:rsid w:val="00384D96"/>
    <w:rsid w:val="003908A1"/>
    <w:rsid w:val="003920E1"/>
    <w:rsid w:val="003942AF"/>
    <w:rsid w:val="00397FF8"/>
    <w:rsid w:val="003A12AE"/>
    <w:rsid w:val="003A27F8"/>
    <w:rsid w:val="003A47AA"/>
    <w:rsid w:val="003B7D03"/>
    <w:rsid w:val="003C21D8"/>
    <w:rsid w:val="003C3706"/>
    <w:rsid w:val="003C6841"/>
    <w:rsid w:val="003C6869"/>
    <w:rsid w:val="003D06D7"/>
    <w:rsid w:val="003D14BB"/>
    <w:rsid w:val="003D41C2"/>
    <w:rsid w:val="003E2E44"/>
    <w:rsid w:val="003E52CC"/>
    <w:rsid w:val="003E5AE6"/>
    <w:rsid w:val="003F1087"/>
    <w:rsid w:val="003F1654"/>
    <w:rsid w:val="003F3C75"/>
    <w:rsid w:val="003F6C90"/>
    <w:rsid w:val="0040493B"/>
    <w:rsid w:val="00406E09"/>
    <w:rsid w:val="00412771"/>
    <w:rsid w:val="00413CBD"/>
    <w:rsid w:val="00416EBA"/>
    <w:rsid w:val="00443C23"/>
    <w:rsid w:val="00447341"/>
    <w:rsid w:val="004505B0"/>
    <w:rsid w:val="00456D88"/>
    <w:rsid w:val="00460BD0"/>
    <w:rsid w:val="00462010"/>
    <w:rsid w:val="0046254B"/>
    <w:rsid w:val="004659E7"/>
    <w:rsid w:val="00470C1D"/>
    <w:rsid w:val="004711BC"/>
    <w:rsid w:val="00473AC8"/>
    <w:rsid w:val="00475437"/>
    <w:rsid w:val="00482825"/>
    <w:rsid w:val="004A0393"/>
    <w:rsid w:val="004A31CF"/>
    <w:rsid w:val="004A3DC2"/>
    <w:rsid w:val="004A41EA"/>
    <w:rsid w:val="004A47FA"/>
    <w:rsid w:val="004B29A7"/>
    <w:rsid w:val="004C36BD"/>
    <w:rsid w:val="004D0190"/>
    <w:rsid w:val="004D750F"/>
    <w:rsid w:val="004E2FD5"/>
    <w:rsid w:val="004F3855"/>
    <w:rsid w:val="00513690"/>
    <w:rsid w:val="0051433A"/>
    <w:rsid w:val="00521637"/>
    <w:rsid w:val="00524D17"/>
    <w:rsid w:val="00535743"/>
    <w:rsid w:val="00537E35"/>
    <w:rsid w:val="00545A91"/>
    <w:rsid w:val="0054787E"/>
    <w:rsid w:val="005526C6"/>
    <w:rsid w:val="00554CCD"/>
    <w:rsid w:val="00560150"/>
    <w:rsid w:val="00572939"/>
    <w:rsid w:val="005735FE"/>
    <w:rsid w:val="005766E1"/>
    <w:rsid w:val="005824EE"/>
    <w:rsid w:val="00585EEF"/>
    <w:rsid w:val="00594A8C"/>
    <w:rsid w:val="00594FB5"/>
    <w:rsid w:val="005A1B0B"/>
    <w:rsid w:val="005A2383"/>
    <w:rsid w:val="005A4FA9"/>
    <w:rsid w:val="005A5854"/>
    <w:rsid w:val="005A657A"/>
    <w:rsid w:val="005B478C"/>
    <w:rsid w:val="005C0A6D"/>
    <w:rsid w:val="005C551D"/>
    <w:rsid w:val="005C5552"/>
    <w:rsid w:val="005E3247"/>
    <w:rsid w:val="005E7698"/>
    <w:rsid w:val="005F086A"/>
    <w:rsid w:val="00600859"/>
    <w:rsid w:val="00603536"/>
    <w:rsid w:val="0062351E"/>
    <w:rsid w:val="00624D5E"/>
    <w:rsid w:val="006275A4"/>
    <w:rsid w:val="00627EE8"/>
    <w:rsid w:val="0063679F"/>
    <w:rsid w:val="00636F52"/>
    <w:rsid w:val="00642BE5"/>
    <w:rsid w:val="00647D0E"/>
    <w:rsid w:val="0065122F"/>
    <w:rsid w:val="0065223D"/>
    <w:rsid w:val="00664264"/>
    <w:rsid w:val="00665EB3"/>
    <w:rsid w:val="00673A76"/>
    <w:rsid w:val="00673F7F"/>
    <w:rsid w:val="00685BA5"/>
    <w:rsid w:val="00687AEC"/>
    <w:rsid w:val="00687D58"/>
    <w:rsid w:val="00692C20"/>
    <w:rsid w:val="006A1AF2"/>
    <w:rsid w:val="006A2210"/>
    <w:rsid w:val="006A2341"/>
    <w:rsid w:val="006A29ED"/>
    <w:rsid w:val="006A4C6B"/>
    <w:rsid w:val="006B4F41"/>
    <w:rsid w:val="006C0D2F"/>
    <w:rsid w:val="006C127A"/>
    <w:rsid w:val="006C338B"/>
    <w:rsid w:val="006D0E7B"/>
    <w:rsid w:val="006D23F1"/>
    <w:rsid w:val="006D4055"/>
    <w:rsid w:val="006D476F"/>
    <w:rsid w:val="006E0B7F"/>
    <w:rsid w:val="006F01B8"/>
    <w:rsid w:val="006F0DF7"/>
    <w:rsid w:val="00702E9A"/>
    <w:rsid w:val="00703AB3"/>
    <w:rsid w:val="00706154"/>
    <w:rsid w:val="00706E24"/>
    <w:rsid w:val="00711ECA"/>
    <w:rsid w:val="00713263"/>
    <w:rsid w:val="007177C1"/>
    <w:rsid w:val="007307F2"/>
    <w:rsid w:val="00735FA8"/>
    <w:rsid w:val="00741F9B"/>
    <w:rsid w:val="00742E8F"/>
    <w:rsid w:val="00746F92"/>
    <w:rsid w:val="00746FF2"/>
    <w:rsid w:val="00747AE0"/>
    <w:rsid w:val="007719EB"/>
    <w:rsid w:val="00775AB0"/>
    <w:rsid w:val="00784F24"/>
    <w:rsid w:val="00791566"/>
    <w:rsid w:val="007A1E99"/>
    <w:rsid w:val="007A38B0"/>
    <w:rsid w:val="007A4558"/>
    <w:rsid w:val="007A6CAD"/>
    <w:rsid w:val="007B2732"/>
    <w:rsid w:val="007B55D4"/>
    <w:rsid w:val="007C2CBD"/>
    <w:rsid w:val="007D6C2E"/>
    <w:rsid w:val="007D7FF5"/>
    <w:rsid w:val="007E12A7"/>
    <w:rsid w:val="007E2DA1"/>
    <w:rsid w:val="007E50F7"/>
    <w:rsid w:val="007E5198"/>
    <w:rsid w:val="007E6ED1"/>
    <w:rsid w:val="007F4BEA"/>
    <w:rsid w:val="00800E86"/>
    <w:rsid w:val="008065D2"/>
    <w:rsid w:val="00806D8D"/>
    <w:rsid w:val="00811222"/>
    <w:rsid w:val="00813EF7"/>
    <w:rsid w:val="00817537"/>
    <w:rsid w:val="008175D3"/>
    <w:rsid w:val="008201C6"/>
    <w:rsid w:val="0082058B"/>
    <w:rsid w:val="0082714A"/>
    <w:rsid w:val="0083027B"/>
    <w:rsid w:val="00830BAF"/>
    <w:rsid w:val="00833690"/>
    <w:rsid w:val="0083571B"/>
    <w:rsid w:val="00840DB2"/>
    <w:rsid w:val="008457B7"/>
    <w:rsid w:val="008478E6"/>
    <w:rsid w:val="008544C0"/>
    <w:rsid w:val="00854551"/>
    <w:rsid w:val="00857595"/>
    <w:rsid w:val="00857F41"/>
    <w:rsid w:val="008622B0"/>
    <w:rsid w:val="00862A60"/>
    <w:rsid w:val="00870BDF"/>
    <w:rsid w:val="008759D2"/>
    <w:rsid w:val="00875EFF"/>
    <w:rsid w:val="0088079A"/>
    <w:rsid w:val="008811FC"/>
    <w:rsid w:val="008831BE"/>
    <w:rsid w:val="00883369"/>
    <w:rsid w:val="008900D4"/>
    <w:rsid w:val="008A16E4"/>
    <w:rsid w:val="008A45B8"/>
    <w:rsid w:val="008A69FE"/>
    <w:rsid w:val="008B0DBA"/>
    <w:rsid w:val="008B3EFF"/>
    <w:rsid w:val="008B5844"/>
    <w:rsid w:val="008B6C19"/>
    <w:rsid w:val="008C6E91"/>
    <w:rsid w:val="008D15BD"/>
    <w:rsid w:val="008D3B3B"/>
    <w:rsid w:val="008E715E"/>
    <w:rsid w:val="008F118E"/>
    <w:rsid w:val="00905186"/>
    <w:rsid w:val="00907674"/>
    <w:rsid w:val="00912E8A"/>
    <w:rsid w:val="00936CDB"/>
    <w:rsid w:val="0094276F"/>
    <w:rsid w:val="00944C15"/>
    <w:rsid w:val="00946AF5"/>
    <w:rsid w:val="00955142"/>
    <w:rsid w:val="00955589"/>
    <w:rsid w:val="0095706F"/>
    <w:rsid w:val="009570F2"/>
    <w:rsid w:val="0096115B"/>
    <w:rsid w:val="0097385C"/>
    <w:rsid w:val="0097495F"/>
    <w:rsid w:val="00976C60"/>
    <w:rsid w:val="00980FF9"/>
    <w:rsid w:val="0098278C"/>
    <w:rsid w:val="00987810"/>
    <w:rsid w:val="0099229B"/>
    <w:rsid w:val="009947F7"/>
    <w:rsid w:val="009A2880"/>
    <w:rsid w:val="009A34F2"/>
    <w:rsid w:val="009B03C1"/>
    <w:rsid w:val="009B0FCA"/>
    <w:rsid w:val="009B2B68"/>
    <w:rsid w:val="009C155B"/>
    <w:rsid w:val="009C3913"/>
    <w:rsid w:val="009C6FCB"/>
    <w:rsid w:val="009D22BE"/>
    <w:rsid w:val="009D5EE8"/>
    <w:rsid w:val="009E1CB4"/>
    <w:rsid w:val="009E27B0"/>
    <w:rsid w:val="009E6778"/>
    <w:rsid w:val="009F21C4"/>
    <w:rsid w:val="009F3492"/>
    <w:rsid w:val="00A011C0"/>
    <w:rsid w:val="00A01E0E"/>
    <w:rsid w:val="00A10A3E"/>
    <w:rsid w:val="00A12265"/>
    <w:rsid w:val="00A14356"/>
    <w:rsid w:val="00A1472B"/>
    <w:rsid w:val="00A15FFF"/>
    <w:rsid w:val="00A261F4"/>
    <w:rsid w:val="00A2748C"/>
    <w:rsid w:val="00A30A6A"/>
    <w:rsid w:val="00A32496"/>
    <w:rsid w:val="00A3331B"/>
    <w:rsid w:val="00A37E71"/>
    <w:rsid w:val="00A50571"/>
    <w:rsid w:val="00A5067E"/>
    <w:rsid w:val="00A51655"/>
    <w:rsid w:val="00A51F6B"/>
    <w:rsid w:val="00A6438D"/>
    <w:rsid w:val="00A66018"/>
    <w:rsid w:val="00A70D76"/>
    <w:rsid w:val="00A72F23"/>
    <w:rsid w:val="00A75469"/>
    <w:rsid w:val="00A81A36"/>
    <w:rsid w:val="00A82FFD"/>
    <w:rsid w:val="00A8413F"/>
    <w:rsid w:val="00A85E64"/>
    <w:rsid w:val="00A975F7"/>
    <w:rsid w:val="00AA15CB"/>
    <w:rsid w:val="00AA2673"/>
    <w:rsid w:val="00AA324C"/>
    <w:rsid w:val="00AA5EE1"/>
    <w:rsid w:val="00AC1E2D"/>
    <w:rsid w:val="00AC5360"/>
    <w:rsid w:val="00AC7114"/>
    <w:rsid w:val="00AD44A0"/>
    <w:rsid w:val="00AD627D"/>
    <w:rsid w:val="00AE41B8"/>
    <w:rsid w:val="00AE4AC9"/>
    <w:rsid w:val="00B012E0"/>
    <w:rsid w:val="00B04720"/>
    <w:rsid w:val="00B0526D"/>
    <w:rsid w:val="00B120CE"/>
    <w:rsid w:val="00B13B99"/>
    <w:rsid w:val="00B173D8"/>
    <w:rsid w:val="00B24171"/>
    <w:rsid w:val="00B24B4E"/>
    <w:rsid w:val="00B24C2F"/>
    <w:rsid w:val="00B277A5"/>
    <w:rsid w:val="00B303C1"/>
    <w:rsid w:val="00B310DC"/>
    <w:rsid w:val="00B37A18"/>
    <w:rsid w:val="00B434A8"/>
    <w:rsid w:val="00B43860"/>
    <w:rsid w:val="00B51260"/>
    <w:rsid w:val="00B56424"/>
    <w:rsid w:val="00B605F2"/>
    <w:rsid w:val="00B62E01"/>
    <w:rsid w:val="00B63F57"/>
    <w:rsid w:val="00B646E0"/>
    <w:rsid w:val="00B709B3"/>
    <w:rsid w:val="00B72DC3"/>
    <w:rsid w:val="00B7336D"/>
    <w:rsid w:val="00B75690"/>
    <w:rsid w:val="00B777F7"/>
    <w:rsid w:val="00B77890"/>
    <w:rsid w:val="00B81B14"/>
    <w:rsid w:val="00B8484D"/>
    <w:rsid w:val="00B8746E"/>
    <w:rsid w:val="00B876BE"/>
    <w:rsid w:val="00B901CA"/>
    <w:rsid w:val="00B906B0"/>
    <w:rsid w:val="00B9078E"/>
    <w:rsid w:val="00B90A22"/>
    <w:rsid w:val="00BA164A"/>
    <w:rsid w:val="00BA1922"/>
    <w:rsid w:val="00BA1F93"/>
    <w:rsid w:val="00BA3F6F"/>
    <w:rsid w:val="00BA485A"/>
    <w:rsid w:val="00BB3748"/>
    <w:rsid w:val="00BB3BDB"/>
    <w:rsid w:val="00BB70F4"/>
    <w:rsid w:val="00BC3E59"/>
    <w:rsid w:val="00BD39E7"/>
    <w:rsid w:val="00BE0B66"/>
    <w:rsid w:val="00BE0E34"/>
    <w:rsid w:val="00BE7ABE"/>
    <w:rsid w:val="00BF6195"/>
    <w:rsid w:val="00BF6516"/>
    <w:rsid w:val="00C00D15"/>
    <w:rsid w:val="00C02F16"/>
    <w:rsid w:val="00C0489B"/>
    <w:rsid w:val="00C07E13"/>
    <w:rsid w:val="00C20845"/>
    <w:rsid w:val="00C2371C"/>
    <w:rsid w:val="00C255C9"/>
    <w:rsid w:val="00C2569E"/>
    <w:rsid w:val="00C27F17"/>
    <w:rsid w:val="00C33C05"/>
    <w:rsid w:val="00C35AC0"/>
    <w:rsid w:val="00C40B62"/>
    <w:rsid w:val="00C45390"/>
    <w:rsid w:val="00C51EE5"/>
    <w:rsid w:val="00C53C62"/>
    <w:rsid w:val="00C56BDA"/>
    <w:rsid w:val="00C66CB2"/>
    <w:rsid w:val="00C71177"/>
    <w:rsid w:val="00C74DC2"/>
    <w:rsid w:val="00C834BB"/>
    <w:rsid w:val="00C8550A"/>
    <w:rsid w:val="00C855B4"/>
    <w:rsid w:val="00C941A5"/>
    <w:rsid w:val="00C9670D"/>
    <w:rsid w:val="00CA0469"/>
    <w:rsid w:val="00CA21E5"/>
    <w:rsid w:val="00CA44C8"/>
    <w:rsid w:val="00CB1F97"/>
    <w:rsid w:val="00CB2B67"/>
    <w:rsid w:val="00CC0D9E"/>
    <w:rsid w:val="00CC726E"/>
    <w:rsid w:val="00CD0AE3"/>
    <w:rsid w:val="00CD14EA"/>
    <w:rsid w:val="00CD340B"/>
    <w:rsid w:val="00CD431C"/>
    <w:rsid w:val="00CD57C8"/>
    <w:rsid w:val="00CD7601"/>
    <w:rsid w:val="00CE4147"/>
    <w:rsid w:val="00CE4E19"/>
    <w:rsid w:val="00CF4734"/>
    <w:rsid w:val="00D034A9"/>
    <w:rsid w:val="00D049EE"/>
    <w:rsid w:val="00D05185"/>
    <w:rsid w:val="00D14CE8"/>
    <w:rsid w:val="00D2284C"/>
    <w:rsid w:val="00D25C8A"/>
    <w:rsid w:val="00D271E1"/>
    <w:rsid w:val="00D32F55"/>
    <w:rsid w:val="00D371D3"/>
    <w:rsid w:val="00D374D6"/>
    <w:rsid w:val="00D4047F"/>
    <w:rsid w:val="00D435A2"/>
    <w:rsid w:val="00D44731"/>
    <w:rsid w:val="00D47115"/>
    <w:rsid w:val="00D52585"/>
    <w:rsid w:val="00D65035"/>
    <w:rsid w:val="00D65C04"/>
    <w:rsid w:val="00D74982"/>
    <w:rsid w:val="00D83872"/>
    <w:rsid w:val="00D87CDF"/>
    <w:rsid w:val="00D9281B"/>
    <w:rsid w:val="00DA42C1"/>
    <w:rsid w:val="00DA4460"/>
    <w:rsid w:val="00DA6619"/>
    <w:rsid w:val="00DB0DF0"/>
    <w:rsid w:val="00DB11D2"/>
    <w:rsid w:val="00DB4B64"/>
    <w:rsid w:val="00DB7A52"/>
    <w:rsid w:val="00DC4942"/>
    <w:rsid w:val="00DC619A"/>
    <w:rsid w:val="00DC7E77"/>
    <w:rsid w:val="00DD2E0F"/>
    <w:rsid w:val="00DF229D"/>
    <w:rsid w:val="00DF3F18"/>
    <w:rsid w:val="00DF6741"/>
    <w:rsid w:val="00DF69D3"/>
    <w:rsid w:val="00E01A00"/>
    <w:rsid w:val="00E028F5"/>
    <w:rsid w:val="00E110BD"/>
    <w:rsid w:val="00E116D7"/>
    <w:rsid w:val="00E14700"/>
    <w:rsid w:val="00E244BC"/>
    <w:rsid w:val="00E27764"/>
    <w:rsid w:val="00E27DB7"/>
    <w:rsid w:val="00E374FF"/>
    <w:rsid w:val="00E47255"/>
    <w:rsid w:val="00E569B3"/>
    <w:rsid w:val="00E62092"/>
    <w:rsid w:val="00E66B2F"/>
    <w:rsid w:val="00E90652"/>
    <w:rsid w:val="00E91065"/>
    <w:rsid w:val="00E92582"/>
    <w:rsid w:val="00E9413C"/>
    <w:rsid w:val="00E97F67"/>
    <w:rsid w:val="00EA041B"/>
    <w:rsid w:val="00EA2943"/>
    <w:rsid w:val="00EA40AF"/>
    <w:rsid w:val="00EA7E1B"/>
    <w:rsid w:val="00EB44F6"/>
    <w:rsid w:val="00EB5CE7"/>
    <w:rsid w:val="00EC3F26"/>
    <w:rsid w:val="00EC6648"/>
    <w:rsid w:val="00ED023B"/>
    <w:rsid w:val="00ED4C73"/>
    <w:rsid w:val="00EE0E5F"/>
    <w:rsid w:val="00EE0F14"/>
    <w:rsid w:val="00EE1DA1"/>
    <w:rsid w:val="00EE661D"/>
    <w:rsid w:val="00EE715F"/>
    <w:rsid w:val="00EE7595"/>
    <w:rsid w:val="00F01CBB"/>
    <w:rsid w:val="00F03B29"/>
    <w:rsid w:val="00F141CA"/>
    <w:rsid w:val="00F1782B"/>
    <w:rsid w:val="00F204A3"/>
    <w:rsid w:val="00F220E6"/>
    <w:rsid w:val="00F23BC3"/>
    <w:rsid w:val="00F41B2D"/>
    <w:rsid w:val="00F6321C"/>
    <w:rsid w:val="00F63459"/>
    <w:rsid w:val="00F7376B"/>
    <w:rsid w:val="00F74098"/>
    <w:rsid w:val="00F910E2"/>
    <w:rsid w:val="00F93BFF"/>
    <w:rsid w:val="00F964E3"/>
    <w:rsid w:val="00FA1578"/>
    <w:rsid w:val="00FA378D"/>
    <w:rsid w:val="00FA5AA3"/>
    <w:rsid w:val="00FB26F1"/>
    <w:rsid w:val="00FC004E"/>
    <w:rsid w:val="00FC2D7F"/>
    <w:rsid w:val="00FE0C5C"/>
    <w:rsid w:val="00FE393A"/>
    <w:rsid w:val="00FE7367"/>
    <w:rsid w:val="00FE790E"/>
    <w:rsid w:val="00F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>
      <o:colormru v:ext="edit" colors="#00a0c6"/>
    </o:shapedefaults>
    <o:shapelayout v:ext="edit">
      <o:idmap v:ext="edit" data="1"/>
    </o:shapelayout>
  </w:shapeDefaults>
  <w:decimalSymbol w:val="."/>
  <w:listSeparator w:val=","/>
  <w14:docId w14:val="6BDDD84E"/>
  <w15:chartTrackingRefBased/>
  <w15:docId w15:val="{EF4A6BE8-8FAB-4392-8161-38568610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before="60" w:after="60"/>
    </w:pPr>
    <w:rPr>
      <w:noProof/>
      <w:sz w:val="22"/>
      <w:lang w:eastAsia="fr-FR"/>
    </w:rPr>
  </w:style>
  <w:style w:type="paragraph" w:styleId="1">
    <w:name w:val="heading 1"/>
    <w:basedOn w:val="a0"/>
    <w:next w:val="a0"/>
    <w:qFormat/>
    <w:pPr>
      <w:keepNext/>
      <w:pageBreakBefore/>
      <w:numPr>
        <w:numId w:val="5"/>
      </w:numPr>
      <w:pBdr>
        <w:bottom w:val="single" w:sz="6" w:space="1" w:color="auto"/>
      </w:pBdr>
      <w:tabs>
        <w:tab w:val="clear" w:pos="0"/>
        <w:tab w:val="num" w:pos="851"/>
      </w:tabs>
      <w:spacing w:before="480" w:after="360"/>
      <w:ind w:left="851"/>
      <w:outlineLvl w:val="0"/>
    </w:pPr>
    <w:rPr>
      <w:b/>
      <w:sz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6"/>
      </w:numPr>
      <w:tabs>
        <w:tab w:val="clear" w:pos="0"/>
        <w:tab w:val="num" w:pos="851"/>
      </w:tabs>
      <w:spacing w:before="240" w:after="120"/>
      <w:ind w:left="851"/>
      <w:outlineLvl w:val="1"/>
    </w:pPr>
    <w:rPr>
      <w:b/>
      <w:sz w:val="28"/>
    </w:rPr>
  </w:style>
  <w:style w:type="paragraph" w:styleId="30">
    <w:name w:val="heading 3"/>
    <w:basedOn w:val="a0"/>
    <w:next w:val="a0"/>
    <w:qFormat/>
    <w:pPr>
      <w:keepNext/>
      <w:numPr>
        <w:ilvl w:val="2"/>
        <w:numId w:val="7"/>
      </w:numPr>
      <w:tabs>
        <w:tab w:val="clear" w:pos="0"/>
        <w:tab w:val="num" w:pos="851"/>
      </w:tabs>
      <w:spacing w:before="240"/>
      <w:ind w:left="851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numPr>
        <w:ilvl w:val="3"/>
        <w:numId w:val="8"/>
      </w:numPr>
      <w:tabs>
        <w:tab w:val="clear" w:pos="229"/>
        <w:tab w:val="num" w:pos="851"/>
      </w:tabs>
      <w:spacing w:before="240"/>
      <w:ind w:left="851"/>
      <w:outlineLvl w:val="3"/>
    </w:pPr>
    <w:rPr>
      <w:i/>
    </w:rPr>
  </w:style>
  <w:style w:type="paragraph" w:styleId="5">
    <w:name w:val="heading 5"/>
    <w:basedOn w:val="a0"/>
    <w:next w:val="a0"/>
    <w:qFormat/>
    <w:pPr>
      <w:keepNext/>
      <w:numPr>
        <w:ilvl w:val="4"/>
        <w:numId w:val="9"/>
      </w:numPr>
      <w:tabs>
        <w:tab w:val="clear" w:pos="589"/>
        <w:tab w:val="num" w:pos="851"/>
      </w:tabs>
      <w:spacing w:before="240"/>
      <w:ind w:left="851"/>
      <w:outlineLvl w:val="4"/>
    </w:pPr>
    <w:rPr>
      <w:i/>
      <w:sz w:val="20"/>
    </w:rPr>
  </w:style>
  <w:style w:type="paragraph" w:styleId="6">
    <w:name w:val="heading 6"/>
    <w:basedOn w:val="a0"/>
    <w:next w:val="a0"/>
    <w:qFormat/>
    <w:pPr>
      <w:keepNext/>
      <w:numPr>
        <w:ilvl w:val="5"/>
        <w:numId w:val="10"/>
      </w:numPr>
      <w:tabs>
        <w:tab w:val="clear" w:pos="1152"/>
        <w:tab w:val="num" w:pos="1134"/>
      </w:tabs>
      <w:spacing w:before="240"/>
      <w:ind w:left="1134" w:hanging="1134"/>
      <w:outlineLvl w:val="5"/>
    </w:pPr>
    <w:rPr>
      <w:i/>
      <w:sz w:val="18"/>
    </w:rPr>
  </w:style>
  <w:style w:type="paragraph" w:styleId="7">
    <w:name w:val="heading 7"/>
    <w:basedOn w:val="a0"/>
    <w:next w:val="a0"/>
    <w:qFormat/>
    <w:pPr>
      <w:keepNext/>
      <w:numPr>
        <w:ilvl w:val="6"/>
        <w:numId w:val="11"/>
      </w:numPr>
      <w:tabs>
        <w:tab w:val="clear" w:pos="1296"/>
        <w:tab w:val="num" w:pos="1418"/>
      </w:tabs>
      <w:spacing w:before="120"/>
      <w:ind w:left="1418" w:hanging="1418"/>
      <w:outlineLvl w:val="6"/>
    </w:pPr>
    <w:rPr>
      <w:i/>
      <w:sz w:val="16"/>
    </w:rPr>
  </w:style>
  <w:style w:type="paragraph" w:styleId="8">
    <w:name w:val="heading 8"/>
    <w:basedOn w:val="a0"/>
    <w:next w:val="a0"/>
    <w:qFormat/>
    <w:pPr>
      <w:keepNext/>
      <w:numPr>
        <w:ilvl w:val="7"/>
        <w:numId w:val="12"/>
      </w:numPr>
      <w:tabs>
        <w:tab w:val="clear" w:pos="1440"/>
        <w:tab w:val="num" w:pos="1418"/>
      </w:tabs>
      <w:spacing w:before="120"/>
      <w:ind w:left="1418" w:hanging="1418"/>
      <w:outlineLvl w:val="7"/>
    </w:pPr>
    <w:rPr>
      <w:i/>
      <w:sz w:val="16"/>
    </w:rPr>
  </w:style>
  <w:style w:type="paragraph" w:styleId="9">
    <w:name w:val="heading 9"/>
    <w:basedOn w:val="a0"/>
    <w:next w:val="a0"/>
    <w:qFormat/>
    <w:pPr>
      <w:keepNext/>
      <w:numPr>
        <w:ilvl w:val="8"/>
        <w:numId w:val="13"/>
      </w:numPr>
      <w:tabs>
        <w:tab w:val="clear" w:pos="1584"/>
        <w:tab w:val="num" w:pos="1418"/>
      </w:tabs>
      <w:spacing w:before="120"/>
      <w:ind w:left="1418" w:hanging="1418"/>
      <w:outlineLvl w:val="8"/>
    </w:pPr>
    <w:rPr>
      <w:i/>
      <w:sz w:val="1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pPr>
      <w:tabs>
        <w:tab w:val="center" w:pos="4678"/>
        <w:tab w:val="right" w:pos="9214"/>
      </w:tabs>
      <w:spacing w:before="0" w:after="0"/>
      <w:ind w:left="-425"/>
    </w:pPr>
    <w:rPr>
      <w:sz w:val="14"/>
    </w:rPr>
  </w:style>
  <w:style w:type="character" w:styleId="a5">
    <w:name w:val="page number"/>
    <w:basedOn w:val="a1"/>
  </w:style>
  <w:style w:type="paragraph" w:customStyle="1" w:styleId="TableText">
    <w:name w:val="Table Text"/>
    <w:basedOn w:val="a0"/>
  </w:style>
  <w:style w:type="paragraph" w:styleId="a6">
    <w:name w:val="header"/>
    <w:basedOn w:val="a0"/>
    <w:pPr>
      <w:tabs>
        <w:tab w:val="center" w:pos="4678"/>
        <w:tab w:val="right" w:pos="9923"/>
      </w:tabs>
    </w:pPr>
    <w:rPr>
      <w:rFonts w:ascii="Arial Gras" w:hAnsi="Arial Gras"/>
      <w:b/>
      <w:i/>
      <w:sz w:val="28"/>
    </w:rPr>
  </w:style>
  <w:style w:type="paragraph" w:customStyle="1" w:styleId="TitleBlock">
    <w:name w:val="Title Block"/>
    <w:basedOn w:val="a0"/>
    <w:next w:val="a0"/>
    <w:pPr>
      <w:spacing w:before="120" w:after="120"/>
    </w:pPr>
    <w:rPr>
      <w:b/>
    </w:rPr>
  </w:style>
  <w:style w:type="paragraph" w:styleId="10">
    <w:name w:val="toc 1"/>
    <w:basedOn w:val="a0"/>
    <w:next w:val="a0"/>
    <w:uiPriority w:val="39"/>
    <w:pPr>
      <w:tabs>
        <w:tab w:val="left" w:pos="567"/>
        <w:tab w:val="right" w:leader="dot" w:pos="9627"/>
      </w:tabs>
      <w:spacing w:before="240"/>
    </w:pPr>
    <w:rPr>
      <w:b/>
      <w:sz w:val="28"/>
    </w:rPr>
  </w:style>
  <w:style w:type="paragraph" w:customStyle="1" w:styleId="TitleTable">
    <w:name w:val="Title Table"/>
    <w:basedOn w:val="a0"/>
    <w:pPr>
      <w:jc w:val="center"/>
    </w:pPr>
    <w:rPr>
      <w:b/>
    </w:rPr>
  </w:style>
  <w:style w:type="paragraph" w:styleId="21">
    <w:name w:val="toc 2"/>
    <w:basedOn w:val="a0"/>
    <w:next w:val="a0"/>
    <w:uiPriority w:val="39"/>
    <w:pPr>
      <w:tabs>
        <w:tab w:val="left" w:pos="567"/>
        <w:tab w:val="right" w:leader="dot" w:pos="9627"/>
      </w:tabs>
      <w:spacing w:before="120"/>
    </w:pPr>
    <w:rPr>
      <w:b/>
      <w:sz w:val="20"/>
    </w:rPr>
  </w:style>
  <w:style w:type="paragraph" w:styleId="31">
    <w:name w:val="toc 3"/>
    <w:basedOn w:val="a0"/>
    <w:next w:val="a0"/>
    <w:uiPriority w:val="39"/>
    <w:pPr>
      <w:tabs>
        <w:tab w:val="left" w:pos="851"/>
        <w:tab w:val="right" w:leader="dot" w:pos="9627"/>
      </w:tabs>
    </w:pPr>
    <w:rPr>
      <w:sz w:val="20"/>
    </w:rPr>
  </w:style>
  <w:style w:type="paragraph" w:styleId="40">
    <w:name w:val="toc 4"/>
    <w:basedOn w:val="a0"/>
    <w:next w:val="a0"/>
    <w:semiHidden/>
    <w:pPr>
      <w:tabs>
        <w:tab w:val="left" w:pos="851"/>
        <w:tab w:val="right" w:leader="dot" w:pos="9627"/>
      </w:tabs>
    </w:pPr>
    <w:rPr>
      <w:i/>
      <w:sz w:val="20"/>
    </w:rPr>
  </w:style>
  <w:style w:type="paragraph" w:styleId="51">
    <w:name w:val="toc 5"/>
    <w:basedOn w:val="a0"/>
    <w:next w:val="a0"/>
    <w:semiHidden/>
    <w:pPr>
      <w:tabs>
        <w:tab w:val="left" w:pos="1134"/>
        <w:tab w:val="right" w:leader="dot" w:pos="9627"/>
      </w:tabs>
    </w:pPr>
    <w:rPr>
      <w:i/>
      <w:sz w:val="20"/>
    </w:rPr>
  </w:style>
  <w:style w:type="paragraph" w:styleId="60">
    <w:name w:val="toc 6"/>
    <w:basedOn w:val="a0"/>
    <w:next w:val="a0"/>
    <w:semiHidden/>
  </w:style>
  <w:style w:type="paragraph" w:styleId="70">
    <w:name w:val="toc 7"/>
    <w:basedOn w:val="a0"/>
    <w:next w:val="a0"/>
    <w:semiHidden/>
  </w:style>
  <w:style w:type="paragraph" w:styleId="80">
    <w:name w:val="toc 8"/>
    <w:basedOn w:val="a0"/>
    <w:next w:val="a0"/>
    <w:semiHidden/>
  </w:style>
  <w:style w:type="paragraph" w:styleId="90">
    <w:name w:val="toc 9"/>
    <w:basedOn w:val="a0"/>
    <w:next w:val="a0"/>
    <w:semiHidden/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paragraph" w:styleId="a9">
    <w:name w:val="index heading"/>
    <w:basedOn w:val="a0"/>
    <w:next w:val="a0"/>
    <w:semiHidden/>
  </w:style>
  <w:style w:type="character" w:styleId="aa">
    <w:name w:val="footnote reference"/>
    <w:semiHidden/>
    <w:rPr>
      <w:position w:val="6"/>
      <w:sz w:val="16"/>
    </w:rPr>
  </w:style>
  <w:style w:type="paragraph" w:styleId="ab">
    <w:name w:val="footnote text"/>
    <w:basedOn w:val="a0"/>
    <w:semiHidden/>
    <w:pPr>
      <w:overflowPunct w:val="0"/>
      <w:adjustRightInd w:val="0"/>
      <w:textAlignment w:val="baseline"/>
    </w:pPr>
  </w:style>
  <w:style w:type="paragraph" w:styleId="ac">
    <w:name w:val="Block Text"/>
    <w:basedOn w:val="a0"/>
    <w:pPr>
      <w:ind w:left="284" w:right="-142"/>
    </w:pPr>
    <w:rPr>
      <w:rFonts w:ascii="Comic Sans MS" w:hAnsi="Comic Sans MS"/>
      <w:i/>
      <w:sz w:val="28"/>
    </w:rPr>
  </w:style>
  <w:style w:type="paragraph" w:customStyle="1" w:styleId="Tableheader">
    <w:name w:val="Table header"/>
    <w:basedOn w:val="a0"/>
    <w:pPr>
      <w:spacing w:before="120" w:after="120"/>
    </w:pPr>
    <w:rPr>
      <w:rFonts w:ascii="Arial Gras" w:hAnsi="Arial Gras"/>
      <w:b/>
      <w:sz w:val="18"/>
    </w:rPr>
  </w:style>
  <w:style w:type="paragraph" w:styleId="a">
    <w:name w:val="List Number"/>
    <w:basedOn w:val="a0"/>
    <w:pPr>
      <w:numPr>
        <w:numId w:val="2"/>
      </w:numPr>
      <w:tabs>
        <w:tab w:val="left" w:pos="284"/>
      </w:tabs>
    </w:pPr>
  </w:style>
  <w:style w:type="paragraph" w:styleId="ad">
    <w:name w:val="List Bullet"/>
    <w:basedOn w:val="a0"/>
    <w:pPr>
      <w:tabs>
        <w:tab w:val="left" w:pos="284"/>
      </w:tabs>
    </w:pPr>
  </w:style>
  <w:style w:type="paragraph" w:styleId="20">
    <w:name w:val="List Bullet 2"/>
    <w:basedOn w:val="a0"/>
    <w:pPr>
      <w:numPr>
        <w:numId w:val="3"/>
      </w:numPr>
      <w:tabs>
        <w:tab w:val="clear" w:pos="360"/>
        <w:tab w:val="left" w:pos="567"/>
      </w:tabs>
      <w:ind w:left="568" w:hanging="284"/>
    </w:pPr>
  </w:style>
  <w:style w:type="paragraph" w:styleId="3">
    <w:name w:val="List Bullet 3"/>
    <w:basedOn w:val="a0"/>
    <w:pPr>
      <w:numPr>
        <w:numId w:val="4"/>
      </w:numPr>
      <w:tabs>
        <w:tab w:val="clear" w:pos="360"/>
        <w:tab w:val="num" w:pos="851"/>
      </w:tabs>
      <w:ind w:left="851" w:hanging="284"/>
    </w:pPr>
  </w:style>
  <w:style w:type="paragraph" w:customStyle="1" w:styleId="Title1bis">
    <w:name w:val="Title 1 bis"/>
    <w:basedOn w:val="1"/>
    <w:next w:val="a0"/>
    <w:pPr>
      <w:numPr>
        <w:numId w:val="0"/>
      </w:numPr>
    </w:pPr>
  </w:style>
  <w:style w:type="paragraph" w:customStyle="1" w:styleId="Title2bis">
    <w:name w:val="Title 2 bis"/>
    <w:basedOn w:val="2"/>
    <w:next w:val="a0"/>
    <w:pPr>
      <w:numPr>
        <w:ilvl w:val="0"/>
        <w:numId w:val="0"/>
      </w:numPr>
    </w:pPr>
  </w:style>
  <w:style w:type="paragraph" w:customStyle="1" w:styleId="Title3bis">
    <w:name w:val="Title 3 bis"/>
    <w:basedOn w:val="30"/>
    <w:next w:val="a0"/>
    <w:pPr>
      <w:numPr>
        <w:ilvl w:val="0"/>
        <w:numId w:val="0"/>
      </w:numPr>
    </w:pPr>
  </w:style>
  <w:style w:type="paragraph" w:customStyle="1" w:styleId="Title4bis">
    <w:name w:val="Title 4 bis"/>
    <w:basedOn w:val="4"/>
    <w:next w:val="a0"/>
    <w:pPr>
      <w:numPr>
        <w:ilvl w:val="0"/>
        <w:numId w:val="0"/>
      </w:numPr>
    </w:pPr>
  </w:style>
  <w:style w:type="paragraph" w:customStyle="1" w:styleId="Title5bis">
    <w:name w:val="Title 5 bis"/>
    <w:basedOn w:val="5"/>
    <w:next w:val="a0"/>
    <w:pPr>
      <w:numPr>
        <w:ilvl w:val="0"/>
        <w:numId w:val="0"/>
      </w:numPr>
    </w:pPr>
  </w:style>
  <w:style w:type="paragraph" w:styleId="ae">
    <w:name w:val="Title"/>
    <w:basedOn w:val="a0"/>
    <w:next w:val="a0"/>
    <w:qFormat/>
    <w:pPr>
      <w:suppressAutoHyphens/>
      <w:jc w:val="right"/>
    </w:pPr>
    <w:rPr>
      <w:rFonts w:ascii="Arial Gras" w:hAnsi="Arial Gras"/>
      <w:b/>
      <w:i/>
      <w:color w:val="808080"/>
      <w:sz w:val="48"/>
    </w:rPr>
  </w:style>
  <w:style w:type="paragraph" w:customStyle="1" w:styleId="Style1">
    <w:name w:val="Style1"/>
    <w:basedOn w:val="Title1bis"/>
    <w:pPr>
      <w:ind w:left="142"/>
    </w:pPr>
  </w:style>
  <w:style w:type="character" w:styleId="af">
    <w:name w:val="Strong"/>
    <w:qFormat/>
    <w:rPr>
      <w:b/>
    </w:rPr>
  </w:style>
  <w:style w:type="character" w:customStyle="1" w:styleId="Fort">
    <w:name w:val="Fort"/>
    <w:rPr>
      <w:b/>
    </w:rPr>
  </w:style>
  <w:style w:type="paragraph" w:styleId="af0">
    <w:name w:val="Body Text"/>
    <w:basedOn w:val="a0"/>
    <w:pPr>
      <w:jc w:val="right"/>
    </w:pPr>
    <w:rPr>
      <w:b/>
      <w:i/>
      <w:iCs/>
      <w:sz w:val="52"/>
    </w:rPr>
  </w:style>
  <w:style w:type="paragraph" w:styleId="22">
    <w:name w:val="Body Text 2"/>
    <w:basedOn w:val="a0"/>
    <w:pPr>
      <w:jc w:val="right"/>
    </w:pPr>
    <w:rPr>
      <w:b/>
      <w:bCs/>
      <w:i/>
      <w:iCs/>
      <w:sz w:val="80"/>
    </w:rPr>
  </w:style>
  <w:style w:type="paragraph" w:customStyle="1" w:styleId="Tabletext0">
    <w:name w:val="Tabletext"/>
    <w:basedOn w:val="a0"/>
    <w:pPr>
      <w:keepLines/>
      <w:widowControl w:val="0"/>
      <w:spacing w:before="0" w:after="120" w:line="240" w:lineRule="atLeast"/>
    </w:pPr>
    <w:rPr>
      <w:sz w:val="20"/>
      <w:lang w:eastAsia="en-US"/>
    </w:rPr>
  </w:style>
  <w:style w:type="paragraph" w:customStyle="1" w:styleId="Bullet1">
    <w:name w:val="Bullet1"/>
    <w:basedOn w:val="ad"/>
    <w:pPr>
      <w:numPr>
        <w:numId w:val="1"/>
      </w:numPr>
      <w:tabs>
        <w:tab w:val="clear" w:pos="284"/>
      </w:tabs>
      <w:spacing w:before="0" w:after="0"/>
    </w:pPr>
    <w:rPr>
      <w:sz w:val="24"/>
      <w:szCs w:val="24"/>
      <w:lang w:eastAsia="en-US"/>
    </w:rPr>
  </w:style>
  <w:style w:type="paragraph" w:styleId="af1">
    <w:name w:val="caption"/>
    <w:basedOn w:val="a0"/>
    <w:next w:val="a0"/>
    <w:qFormat/>
    <w:pPr>
      <w:spacing w:before="120" w:after="120"/>
      <w:jc w:val="center"/>
    </w:pPr>
    <w:rPr>
      <w:b/>
      <w:bCs/>
      <w:sz w:val="20"/>
    </w:rPr>
  </w:style>
  <w:style w:type="paragraph" w:customStyle="1" w:styleId="code">
    <w:name w:val="code"/>
    <w:basedOn w:val="a0"/>
    <w:pPr>
      <w:spacing w:before="0" w:after="0"/>
      <w:ind w:left="567"/>
    </w:pPr>
    <w:rPr>
      <w:rFonts w:ascii="Courier" w:hAnsi="Courier"/>
      <w:sz w:val="20"/>
    </w:rPr>
  </w:style>
  <w:style w:type="table" w:styleId="af2">
    <w:name w:val="Table Grid"/>
    <w:basedOn w:val="a2"/>
    <w:uiPriority w:val="39"/>
    <w:rsid w:val="00B73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표준 단락"/>
    <w:pPr>
      <w:widowControl w:val="0"/>
      <w:autoSpaceDE w:val="0"/>
      <w:autoSpaceDN w:val="0"/>
      <w:adjustRightInd w:val="0"/>
      <w:spacing w:line="320" w:lineRule="atLeast"/>
    </w:pPr>
    <w:rPr>
      <w:rFonts w:ascii="바탕" w:hAnsi="바탕" w:cs="바탕"/>
      <w:color w:val="000000"/>
    </w:rPr>
  </w:style>
  <w:style w:type="paragraph" w:styleId="af4">
    <w:name w:val="Normal (Web)"/>
    <w:basedOn w:val="a0"/>
    <w:pPr>
      <w:spacing w:before="100" w:beforeAutospacing="1" w:after="100" w:afterAutospacing="1"/>
    </w:pPr>
    <w:rPr>
      <w:rFonts w:ascii="굴림" w:eastAsia="굴림" w:hAnsi="굴림" w:cs="굴림"/>
      <w:noProof w:val="0"/>
      <w:sz w:val="24"/>
      <w:szCs w:val="24"/>
      <w:lang w:eastAsia="ko-KR"/>
    </w:rPr>
  </w:style>
  <w:style w:type="paragraph" w:styleId="af5">
    <w:name w:val="Balloon Text"/>
    <w:basedOn w:val="a0"/>
    <w:semiHidden/>
    <w:rPr>
      <w:rFonts w:ascii="Arial" w:eastAsia="돋움" w:hAnsi="Arial"/>
      <w:sz w:val="18"/>
      <w:szCs w:val="18"/>
    </w:rPr>
  </w:style>
  <w:style w:type="paragraph" w:styleId="af6">
    <w:name w:val="List Paragraph"/>
    <w:basedOn w:val="a0"/>
    <w:uiPriority w:val="34"/>
    <w:qFormat/>
    <w:rsid w:val="00B7336D"/>
    <w:pPr>
      <w:widowControl w:val="0"/>
      <w:wordWrap w:val="0"/>
      <w:autoSpaceDE w:val="0"/>
      <w:autoSpaceDN w:val="0"/>
      <w:spacing w:before="0" w:after="200" w:line="276" w:lineRule="auto"/>
      <w:ind w:leftChars="400" w:left="800"/>
      <w:jc w:val="both"/>
    </w:pPr>
    <w:rPr>
      <w:rFonts w:ascii="맑은 고딕" w:eastAsia="맑은 고딕" w:hAnsi="맑은 고딕"/>
      <w:noProof w:val="0"/>
      <w:kern w:val="2"/>
      <w:sz w:val="20"/>
      <w:szCs w:val="22"/>
      <w:lang w:eastAsia="ko-KR"/>
    </w:rPr>
  </w:style>
  <w:style w:type="table" w:customStyle="1" w:styleId="11">
    <w:name w:val="표 구분선1"/>
    <w:basedOn w:val="a2"/>
    <w:next w:val="af2"/>
    <w:rsid w:val="00B7336D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">
    <w:name w:val="TOC Heading"/>
    <w:basedOn w:val="1"/>
    <w:next w:val="a0"/>
    <w:uiPriority w:val="39"/>
    <w:unhideWhenUsed/>
    <w:qFormat/>
    <w:rsid w:val="00A14356"/>
    <w:pPr>
      <w:keepLines/>
      <w:pageBreakBefore w:val="0"/>
      <w:numPr>
        <w:numId w:val="0"/>
      </w:numPr>
      <w:pBdr>
        <w:bottom w:val="none" w:sz="0" w:space="0" w:color="auto"/>
      </w:pBdr>
      <w:spacing w:before="240" w:after="0" w:line="259" w:lineRule="auto"/>
      <w:outlineLvl w:val="9"/>
    </w:pPr>
    <w:rPr>
      <w:rFonts w:ascii="맑은 고딕" w:eastAsia="맑은 고딕" w:hAnsi="맑은 고딕"/>
      <w:b w:val="0"/>
      <w:noProof w:val="0"/>
      <w:color w:val="2E74B5"/>
      <w:szCs w:val="32"/>
      <w:lang w:eastAsia="ko-KR"/>
    </w:rPr>
  </w:style>
  <w:style w:type="paragraph" w:customStyle="1" w:styleId="50">
    <w:name w:val="스타일5"/>
    <w:basedOn w:val="a0"/>
    <w:link w:val="5Char"/>
    <w:qFormat/>
    <w:rsid w:val="008831BE"/>
    <w:pPr>
      <w:numPr>
        <w:numId w:val="23"/>
      </w:numPr>
      <w:spacing w:before="120" w:after="0"/>
    </w:pPr>
    <w:rPr>
      <w:rFonts w:ascii="맑은 고딕" w:eastAsia="하나 L" w:hAnsi="맑은 고딕"/>
      <w:b/>
      <w:noProof w:val="0"/>
      <w:spacing w:val="-10"/>
      <w:sz w:val="24"/>
      <w:szCs w:val="23"/>
      <w:lang w:eastAsia="ko-KR"/>
    </w:rPr>
  </w:style>
  <w:style w:type="character" w:customStyle="1" w:styleId="5Char">
    <w:name w:val="스타일5 Char"/>
    <w:link w:val="50"/>
    <w:rsid w:val="008831BE"/>
    <w:rPr>
      <w:rFonts w:ascii="맑은 고딕" w:eastAsia="하나 L" w:hAnsi="맑은 고딕"/>
      <w:b/>
      <w:spacing w:val="-10"/>
      <w:sz w:val="24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rkya@hanafn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ARCUS~1\LOCALS~1\Temp\KB%20Enter%20Arch%20Template%20V2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0F768-C522-482F-B831-864FE9621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 Enter Arch Template V2.dot</Template>
  <TotalTime>37</TotalTime>
  <Pages>14</Pages>
  <Words>5768</Words>
  <Characters>6459</Characters>
  <Application>Microsoft Office Word</Application>
  <DocSecurity>0</DocSecurity>
  <Lines>53</Lines>
  <Paragraphs>24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&lt;&lt;Title&gt;&gt;</vt:lpstr>
    </vt:vector>
  </TitlesOfParts>
  <Company>hanabank</Company>
  <LinksUpToDate>false</LinksUpToDate>
  <CharactersWithSpaces>12203</CharactersWithSpaces>
  <SharedDoc>false</SharedDoc>
  <HLinks>
    <vt:vector size="12" baseType="variant">
      <vt:variant>
        <vt:i4>2228243</vt:i4>
      </vt:variant>
      <vt:variant>
        <vt:i4>3</vt:i4>
      </vt:variant>
      <vt:variant>
        <vt:i4>0</vt:i4>
      </vt:variant>
      <vt:variant>
        <vt:i4>5</vt:i4>
      </vt:variant>
      <vt:variant>
        <vt:lpwstr>mailto:yunjunglee@hanafn.com</vt:lpwstr>
      </vt:variant>
      <vt:variant>
        <vt:lpwstr/>
      </vt:variant>
      <vt:variant>
        <vt:i4>6422642</vt:i4>
      </vt:variant>
      <vt:variant>
        <vt:i4>0</vt:i4>
      </vt:variant>
      <vt:variant>
        <vt:i4>0</vt:i4>
      </vt:variant>
      <vt:variant>
        <vt:i4>5</vt:i4>
      </vt:variant>
      <vt:variant>
        <vt:lpwstr>mailto:choi_jungran@hanafn.com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&lt;&lt;Title&gt;&gt;</dc:title>
  <dc:subject>&lt;&lt;Subtitle&gt;&gt;</dc:subject>
  <dc:creator>Marcus von Engel</dc:creator>
  <cp:keywords/>
  <cp:lastModifiedBy>박영애_1520820</cp:lastModifiedBy>
  <cp:revision>10</cp:revision>
  <cp:lastPrinted>2026-10-14T06:42:00Z</cp:lastPrinted>
  <dcterms:created xsi:type="dcterms:W3CDTF">2026-10-16T05:27:00Z</dcterms:created>
  <dcterms:modified xsi:type="dcterms:W3CDTF">2026-10-19T05:01:00Z</dcterms:modified>
</cp:coreProperties>
</file>