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D19" w:rsidRPr="00006683" w:rsidRDefault="000B0D19" w:rsidP="00160CDA">
      <w:pPr>
        <w:pStyle w:val="TableText"/>
        <w:spacing w:line="276" w:lineRule="auto"/>
        <w:ind w:rightChars="128" w:right="282"/>
        <w:rPr>
          <w:rFonts w:ascii="하나 CM" w:eastAsia="하나 CM" w:hAnsi="하나 CM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0B0D19" w:rsidRPr="00006683" w:rsidRDefault="000B0D19" w:rsidP="00160CDA">
      <w:pPr>
        <w:spacing w:line="276" w:lineRule="auto"/>
        <w:ind w:firstLineChars="100" w:firstLine="180"/>
        <w:jc w:val="center"/>
        <w:rPr>
          <w:rFonts w:ascii="하나 CM" w:eastAsia="하나 CM" w:hAnsi="하나 CM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171373" w:rsidRPr="00006683" w:rsidRDefault="00171373" w:rsidP="00160CDA">
      <w:pPr>
        <w:spacing w:line="276" w:lineRule="auto"/>
        <w:ind w:firstLineChars="100" w:firstLine="180"/>
        <w:jc w:val="center"/>
        <w:rPr>
          <w:rFonts w:ascii="하나 CM" w:eastAsia="하나 CM" w:hAnsi="하나 CM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171373" w:rsidRPr="00006683" w:rsidRDefault="00D74982" w:rsidP="00160CDA">
      <w:pPr>
        <w:spacing w:line="276" w:lineRule="auto"/>
        <w:ind w:firstLineChars="100" w:firstLine="180"/>
        <w:jc w:val="center"/>
        <w:rPr>
          <w:rFonts w:ascii="하나 CM" w:eastAsia="하나 CM" w:hAnsi="하나 CM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drawing>
          <wp:inline distT="0" distB="0" distL="0" distR="0">
            <wp:extent cx="3384550" cy="902335"/>
            <wp:effectExtent l="0" t="0" r="6350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55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1373" w:rsidRPr="00006683" w:rsidRDefault="00171373" w:rsidP="00160CDA">
      <w:pPr>
        <w:spacing w:line="276" w:lineRule="auto"/>
        <w:ind w:firstLineChars="100" w:firstLine="180"/>
        <w:jc w:val="center"/>
        <w:rPr>
          <w:rFonts w:ascii="하나 CM" w:eastAsia="하나 CM" w:hAnsi="하나 CM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171373" w:rsidRPr="00006683" w:rsidRDefault="00171373" w:rsidP="00160CDA">
      <w:pPr>
        <w:spacing w:line="276" w:lineRule="auto"/>
        <w:ind w:firstLineChars="100" w:firstLine="180"/>
        <w:jc w:val="center"/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0B0D19" w:rsidRPr="00006683" w:rsidRDefault="002731F8" w:rsidP="00160CDA">
      <w:pPr>
        <w:spacing w:line="276" w:lineRule="auto"/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006683">
        <w:rPr>
          <w:rFonts w:ascii="하나 CM" w:eastAsia="하나 CM" w:hAnsi="하나 CM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155575</wp:posOffset>
                </wp:positionH>
                <wp:positionV relativeFrom="paragraph">
                  <wp:posOffset>41910</wp:posOffset>
                </wp:positionV>
                <wp:extent cx="5819775" cy="0"/>
                <wp:effectExtent l="0" t="0" r="0" b="0"/>
                <wp:wrapNone/>
                <wp:docPr id="6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97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55E62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8" o:spid="_x0000_s1026" type="#_x0000_t32" style="position:absolute;left:0;text-align:left;margin-left:12.25pt;margin-top:3.3pt;width:458.2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"/>
            </w:pict>
          </mc:Fallback>
        </mc:AlternateContent>
      </w:r>
    </w:p>
    <w:p w:rsidR="0006115C" w:rsidRPr="00006683" w:rsidRDefault="0006115C" w:rsidP="00160CDA">
      <w:pPr>
        <w:spacing w:line="276" w:lineRule="auto"/>
        <w:jc w:val="center"/>
        <w:rPr>
          <w:rFonts w:ascii="하나 CM" w:eastAsia="하나 CM" w:hAnsi="하나 CM"/>
          <w:bCs/>
          <w:sz w:val="44"/>
          <w:szCs w:val="36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06115C" w:rsidRPr="00006683" w:rsidRDefault="0006115C" w:rsidP="00160CDA">
      <w:pPr>
        <w:spacing w:line="276" w:lineRule="auto"/>
        <w:jc w:val="center"/>
        <w:rPr>
          <w:rFonts w:ascii="하나 CM" w:eastAsia="하나 CM" w:hAnsi="하나 CM"/>
          <w:bCs/>
          <w:sz w:val="44"/>
          <w:szCs w:val="36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30A6A" w:rsidRDefault="0006115C" w:rsidP="00006683">
      <w:pPr>
        <w:spacing w:line="276" w:lineRule="auto"/>
        <w:jc w:val="center"/>
        <w:rPr>
          <w:rFonts w:ascii="하나 CM" w:eastAsia="하나 CM" w:hAnsi="하나 CM"/>
          <w:bCs/>
          <w:sz w:val="52"/>
          <w:szCs w:val="36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006683">
        <w:rPr>
          <w:rFonts w:ascii="하나 CM" w:eastAsia="하나 CM" w:hAnsi="하나 CM" w:hint="eastAsia"/>
          <w:bCs/>
          <w:sz w:val="52"/>
          <w:szCs w:val="36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="00A30A6A">
        <w:rPr>
          <w:rFonts w:ascii="하나 CM" w:eastAsia="하나 CM" w:hAnsi="하나 CM" w:hint="eastAsia"/>
          <w:bCs/>
          <w:sz w:val="52"/>
          <w:szCs w:val="36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예금토큰 결제 확대를 위한 </w:t>
      </w:r>
    </w:p>
    <w:p w:rsidR="000B0D19" w:rsidRPr="00006683" w:rsidRDefault="00A30A6A" w:rsidP="00006683">
      <w:pPr>
        <w:spacing w:line="276" w:lineRule="auto"/>
        <w:jc w:val="center"/>
        <w:rPr>
          <w:rFonts w:ascii="하나 CM" w:eastAsia="하나 CM" w:hAnsi="하나 CM"/>
          <w:sz w:val="36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:sz w:val="52"/>
          <w:szCs w:val="36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홍보 용역</w:t>
      </w:r>
      <w:r w:rsidR="0006115C" w:rsidRPr="00006683">
        <w:rPr>
          <w:rFonts w:ascii="하나 CM" w:eastAsia="하나 CM" w:hAnsi="하나 CM" w:hint="eastAsia"/>
          <w:bCs/>
          <w:sz w:val="52"/>
          <w:szCs w:val="36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제안 요청</w:t>
      </w:r>
    </w:p>
    <w:p w:rsidR="000B0D19" w:rsidRPr="00006683" w:rsidRDefault="000B0D19" w:rsidP="00160CDA">
      <w:pPr>
        <w:spacing w:line="276" w:lineRule="auto"/>
        <w:rPr>
          <w:rFonts w:ascii="하나 CM" w:eastAsia="하나 CM" w:hAnsi="하나 CM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0B0D19" w:rsidRPr="00006683" w:rsidRDefault="000B0D19" w:rsidP="00160CDA">
      <w:pPr>
        <w:spacing w:line="276" w:lineRule="auto"/>
        <w:rPr>
          <w:rFonts w:ascii="하나 CM" w:eastAsia="하나 CM" w:hAnsi="하나 CM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0B0D19" w:rsidRPr="00006683" w:rsidRDefault="000B0D19" w:rsidP="00160CDA">
      <w:pPr>
        <w:spacing w:line="276" w:lineRule="auto"/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0B0D19" w:rsidRPr="00006683" w:rsidRDefault="000B0D19" w:rsidP="00160CDA">
      <w:pPr>
        <w:spacing w:line="276" w:lineRule="auto"/>
        <w:jc w:val="center"/>
        <w:rPr>
          <w:rFonts w:ascii="하나 CM" w:eastAsia="하나 CM" w:hAnsi="하나 CM"/>
          <w:noProof w:val="0"/>
          <w:sz w:val="32"/>
          <w:szCs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bookmarkStart w:id="0" w:name="Contexte"/>
      <w:bookmarkEnd w:id="0"/>
    </w:p>
    <w:p w:rsidR="000B0D19" w:rsidRPr="00006683" w:rsidRDefault="000B0D19" w:rsidP="00160CDA">
      <w:pPr>
        <w:spacing w:line="276" w:lineRule="auto"/>
        <w:rPr>
          <w:rFonts w:ascii="하나 CM" w:eastAsia="하나 CM" w:hAnsi="하나 CM"/>
          <w:noProof w:val="0"/>
          <w:sz w:val="32"/>
          <w:szCs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0B0D19" w:rsidRPr="00006683" w:rsidRDefault="000B0D19" w:rsidP="00160CDA">
      <w:pPr>
        <w:pStyle w:val="TableText"/>
        <w:spacing w:line="276" w:lineRule="auto"/>
        <w:rPr>
          <w:rFonts w:ascii="하나 CM" w:eastAsia="하나 CM" w:hAnsi="하나 CM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937"/>
        <w:gridCol w:w="5355"/>
      </w:tblGrid>
      <w:tr w:rsidR="00006683" w:rsidRPr="00006683" w:rsidTr="0006115C">
        <w:trPr>
          <w:cantSplit/>
          <w:trHeight w:val="722"/>
        </w:trPr>
        <w:tc>
          <w:tcPr>
            <w:tcW w:w="19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B0D19" w:rsidRPr="00006683" w:rsidRDefault="000B0D19" w:rsidP="00447341">
            <w:pPr>
              <w:framePr w:hSpace="142" w:wrap="around" w:vAnchor="page" w:hAnchor="margin" w:xAlign="center" w:y="13609"/>
              <w:spacing w:line="276" w:lineRule="auto"/>
              <w:jc w:val="center"/>
              <w:rPr>
                <w:rFonts w:ascii="하나 CM" w:eastAsia="하나 CM" w:hAnsi="하나 CM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006683">
              <w:rPr>
                <w:rFonts w:ascii="하나 CM" w:eastAsia="하나 CM" w:hAnsi="하나 CM" w:hint="eastAsia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작성</w:t>
            </w:r>
            <w:r w:rsidR="00447341" w:rsidRPr="00006683">
              <w:rPr>
                <w:rFonts w:ascii="하나 CM" w:eastAsia="하나 CM" w:hAnsi="하나 CM" w:hint="eastAsia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일</w:t>
            </w:r>
          </w:p>
        </w:tc>
        <w:tc>
          <w:tcPr>
            <w:tcW w:w="5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0B0D19" w:rsidRPr="00006683" w:rsidRDefault="00C35AC0" w:rsidP="00D74982">
            <w:pPr>
              <w:framePr w:hSpace="142" w:wrap="around" w:vAnchor="page" w:hAnchor="margin" w:xAlign="center" w:y="13609"/>
              <w:spacing w:line="276" w:lineRule="auto"/>
              <w:jc w:val="center"/>
              <w:rPr>
                <w:rFonts w:ascii="하나 CM" w:eastAsia="하나 CM" w:hAnsi="하나 CM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bookmarkStart w:id="1" w:name="Auteur"/>
            <w:bookmarkEnd w:id="1"/>
            <w:r w:rsidRPr="00784F24">
              <w:rPr>
                <w:rFonts w:ascii="하나 CM" w:eastAsia="하나 CM" w:hAnsi="하나 CM" w:hint="eastAsia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20</w:t>
            </w:r>
            <w:r w:rsidR="006A1AF2">
              <w:rPr>
                <w:rFonts w:ascii="하나 CM" w:eastAsia="하나 CM" w:hAnsi="하나 CM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</w:t>
            </w:r>
            <w:r w:rsidR="00D74982">
              <w:rPr>
                <w:rFonts w:ascii="하나 CM" w:eastAsia="하나 CM" w:hAnsi="하나 CM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6</w:t>
            </w:r>
            <w:r w:rsidR="00D74982">
              <w:rPr>
                <w:rFonts w:ascii="하나 CM" w:eastAsia="하나 CM" w:hAnsi="하나 CM" w:hint="eastAsia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년 </w:t>
            </w:r>
            <w:r w:rsidR="00A30A6A">
              <w:rPr>
                <w:rFonts w:ascii="하나 CM" w:eastAsia="하나 CM" w:hAnsi="하나 CM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10</w:t>
            </w:r>
            <w:r w:rsidR="00A30A6A">
              <w:rPr>
                <w:rFonts w:ascii="하나 CM" w:eastAsia="하나 CM" w:hAnsi="하나 CM" w:hint="eastAsia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월 </w:t>
            </w:r>
            <w:r w:rsidR="006E23B1">
              <w:rPr>
                <w:rFonts w:ascii="하나 CM" w:eastAsia="하나 CM" w:hAnsi="하나 CM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28</w:t>
            </w:r>
            <w:r w:rsidR="00535743" w:rsidRPr="00784F24">
              <w:rPr>
                <w:rFonts w:ascii="하나 CM" w:eastAsia="하나 CM" w:hAnsi="하나 CM" w:hint="eastAsia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일</w:t>
            </w:r>
          </w:p>
        </w:tc>
        <w:bookmarkStart w:id="2" w:name="Date"/>
        <w:bookmarkEnd w:id="2"/>
      </w:tr>
      <w:tr w:rsidR="00006683" w:rsidRPr="00006683" w:rsidTr="0006115C">
        <w:trPr>
          <w:cantSplit/>
          <w:trHeight w:val="722"/>
        </w:trPr>
        <w:tc>
          <w:tcPr>
            <w:tcW w:w="19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B0D19" w:rsidRPr="00006683" w:rsidRDefault="000B0D19" w:rsidP="00160CDA">
            <w:pPr>
              <w:framePr w:hSpace="142" w:wrap="around" w:vAnchor="page" w:hAnchor="margin" w:xAlign="center" w:y="13609"/>
              <w:spacing w:line="276" w:lineRule="auto"/>
              <w:jc w:val="center"/>
              <w:rPr>
                <w:rFonts w:ascii="하나 CM" w:eastAsia="하나 CM" w:hAnsi="하나 CM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006683">
              <w:rPr>
                <w:rFonts w:ascii="하나 CM" w:eastAsia="하나 CM" w:hAnsi="하나 CM" w:hint="eastAsia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작성자</w:t>
            </w:r>
          </w:p>
        </w:tc>
        <w:tc>
          <w:tcPr>
            <w:tcW w:w="5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0B0D19" w:rsidRPr="00006683" w:rsidRDefault="00D47115" w:rsidP="006C127A">
            <w:pPr>
              <w:framePr w:hSpace="142" w:wrap="around" w:vAnchor="page" w:hAnchor="margin" w:xAlign="center" w:y="13609"/>
              <w:spacing w:line="276" w:lineRule="auto"/>
              <w:jc w:val="center"/>
              <w:rPr>
                <w:rFonts w:ascii="하나 CM" w:eastAsia="하나 CM" w:hAnsi="하나 CM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006683">
              <w:rPr>
                <w:rFonts w:ascii="하나 CM" w:eastAsia="하나 CM" w:hAnsi="하나 CM" w:hint="eastAsia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하나은행</w:t>
            </w:r>
            <w:r w:rsidR="00F23BC3" w:rsidRPr="00006683">
              <w:rPr>
                <w:rFonts w:ascii="하나 CM" w:eastAsia="하나 CM" w:hAnsi="하나 CM" w:hint="eastAsia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 w:rsidR="00BA1F93">
              <w:rPr>
                <w:rFonts w:ascii="하나 CM" w:eastAsia="하나 CM" w:hAnsi="하나 CM" w:hint="eastAsia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디지털</w:t>
            </w:r>
            <w:r w:rsidR="006C127A">
              <w:rPr>
                <w:rFonts w:ascii="하나 CM" w:eastAsia="하나 CM" w:hAnsi="하나 CM" w:hint="eastAsia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전략</w:t>
            </w:r>
            <w:r w:rsidR="00BA1F93">
              <w:rPr>
                <w:rFonts w:ascii="하나 CM" w:eastAsia="하나 CM" w:hAnsi="하나 CM" w:hint="eastAsia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사업</w:t>
            </w:r>
            <w:r w:rsidR="006A1AF2">
              <w:rPr>
                <w:rFonts w:ascii="하나 CM" w:eastAsia="하나 CM" w:hAnsi="하나 CM" w:hint="eastAsia"/>
                <w:noProof w:val="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부</w:t>
            </w:r>
          </w:p>
        </w:tc>
      </w:tr>
    </w:tbl>
    <w:p w:rsidR="000B0D19" w:rsidRPr="00006683" w:rsidRDefault="000B0D19" w:rsidP="00160CDA">
      <w:pPr>
        <w:spacing w:line="276" w:lineRule="auto"/>
        <w:rPr>
          <w:rFonts w:ascii="하나 CM" w:eastAsia="하나 CM" w:hAnsi="하나 CM"/>
          <w:noProof w:val="0"/>
          <w:sz w:val="32"/>
          <w:szCs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0B0D19" w:rsidRPr="00BA1F93" w:rsidRDefault="000B0D19" w:rsidP="00160CDA">
      <w:pPr>
        <w:spacing w:line="276" w:lineRule="auto"/>
        <w:rPr>
          <w:rFonts w:ascii="하나 CM" w:eastAsia="하나 CM" w:hAnsi="하나 CM"/>
          <w:noProof w:val="0"/>
          <w:sz w:val="32"/>
          <w:szCs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06115C" w:rsidRPr="00006683" w:rsidRDefault="0006115C" w:rsidP="00160CDA">
      <w:pPr>
        <w:spacing w:line="276" w:lineRule="auto"/>
        <w:rPr>
          <w:rFonts w:ascii="하나 CM" w:eastAsia="하나 CM" w:hAnsi="하나 CM"/>
          <w:noProof w:val="0"/>
          <w:sz w:val="32"/>
          <w:szCs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06115C" w:rsidRPr="00006683" w:rsidRDefault="0006115C" w:rsidP="00160CDA">
      <w:pPr>
        <w:spacing w:line="276" w:lineRule="auto"/>
        <w:rPr>
          <w:rFonts w:ascii="하나 CM" w:eastAsia="하나 CM" w:hAnsi="하나 CM"/>
          <w:noProof w:val="0"/>
          <w:sz w:val="32"/>
          <w:szCs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0B0D19" w:rsidRPr="00006683" w:rsidRDefault="000B0D19" w:rsidP="00160CDA">
      <w:pPr>
        <w:spacing w:line="276" w:lineRule="auto"/>
        <w:rPr>
          <w:rFonts w:ascii="하나 CM" w:eastAsia="하나 CM" w:hAnsi="하나 CM"/>
          <w:noProof w:val="0"/>
          <w:sz w:val="32"/>
          <w:szCs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0B0D19" w:rsidRPr="00006683" w:rsidRDefault="000B0D19" w:rsidP="00160CDA">
      <w:pPr>
        <w:pStyle w:val="Title1bis"/>
        <w:pBdr>
          <w:bottom w:val="single" w:sz="6" w:space="8" w:color="auto"/>
        </w:pBdr>
        <w:spacing w:line="276" w:lineRule="auto"/>
        <w:ind w:firstLineChars="100" w:firstLine="262"/>
        <w:rPr>
          <w:rFonts w:ascii="하나 CM" w:eastAsia="하나 CM" w:hAnsi="하나 CM"/>
          <w:b w:val="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006683">
        <w:rPr>
          <w:rFonts w:ascii="하나 CM" w:eastAsia="하나 CM" w:hAnsi="하나 CM" w:hint="eastAsia"/>
          <w:b w:val="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lastRenderedPageBreak/>
        <w:t>목 차</w:t>
      </w:r>
    </w:p>
    <w:p w:rsidR="000B0D19" w:rsidRPr="00006683" w:rsidRDefault="000B0D19" w:rsidP="00160CDA">
      <w:pPr>
        <w:pStyle w:val="TableText"/>
        <w:spacing w:line="276" w:lineRule="auto"/>
        <w:rPr>
          <w:rFonts w:ascii="하나 CM" w:eastAsia="하나 CM" w:hAnsi="하나 CM"/>
          <w:bCs/>
          <w:sz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006683">
        <w:rPr>
          <w:rFonts w:ascii="하나 CM" w:eastAsia="하나 CM" w:hAnsi="하나 CM" w:hint="eastAsia"/>
          <w:bCs/>
          <w:sz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1. 제안 요청 개요</w:t>
      </w:r>
      <w:r w:rsidR="00664264" w:rsidRPr="00006683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……………………………………………………………………</w:t>
      </w:r>
      <w:r w:rsidR="00664264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3</w:t>
      </w:r>
    </w:p>
    <w:p w:rsidR="000B0D19" w:rsidRPr="00006683" w:rsidRDefault="0006115C" w:rsidP="00160CDA">
      <w:pPr>
        <w:pStyle w:val="TableText"/>
        <w:spacing w:line="276" w:lineRule="auto"/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006683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1.1  </w:t>
      </w:r>
      <w:r w:rsidR="00384D96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제안 </w:t>
      </w:r>
      <w:r w:rsidR="00384D96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요청</w:t>
      </w:r>
      <w:r w:rsidR="00D05185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="00384D96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배경</w:t>
      </w:r>
    </w:p>
    <w:p w:rsidR="00BC3E59" w:rsidRPr="00006683" w:rsidRDefault="00A72F23" w:rsidP="00BC3E59">
      <w:pPr>
        <w:pStyle w:val="TableText"/>
        <w:spacing w:line="276" w:lineRule="auto"/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006683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1.</w:t>
      </w:r>
      <w:r w:rsidR="000B2064" w:rsidRPr="00006683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2</w:t>
      </w:r>
      <w:r w:rsidRPr="00006683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="00006683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="00384D96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사업 목적</w:t>
      </w:r>
    </w:p>
    <w:p w:rsidR="000B0D19" w:rsidRDefault="000B0D19" w:rsidP="00160CDA">
      <w:pPr>
        <w:pStyle w:val="TableText"/>
        <w:spacing w:line="276" w:lineRule="auto"/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006683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1.</w:t>
      </w:r>
      <w:r w:rsidR="000B2064" w:rsidRPr="00006683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3</w:t>
      </w:r>
      <w:r w:rsidRPr="00006683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="00006683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="00384D96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 요청</w:t>
      </w:r>
    </w:p>
    <w:p w:rsidR="0088079A" w:rsidRDefault="0088079A" w:rsidP="00160CDA">
      <w:pPr>
        <w:pStyle w:val="TableText"/>
        <w:spacing w:line="276" w:lineRule="auto"/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1.4  </w:t>
      </w:r>
      <w:r w:rsidR="00B90A22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우대 사항</w:t>
      </w:r>
    </w:p>
    <w:p w:rsidR="00D44731" w:rsidRPr="00006683" w:rsidRDefault="00D44731" w:rsidP="00160CDA">
      <w:pPr>
        <w:pStyle w:val="TableText"/>
        <w:spacing w:line="276" w:lineRule="auto"/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0B0D19" w:rsidRPr="009B2B68" w:rsidRDefault="000B0D19" w:rsidP="00160CDA">
      <w:pPr>
        <w:pStyle w:val="TableText"/>
        <w:spacing w:line="276" w:lineRule="auto"/>
        <w:rPr>
          <w:rFonts w:ascii="하나 CM" w:eastAsia="하나 CM" w:hAnsi="하나 CM"/>
          <w:bCs/>
          <w:sz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006683">
        <w:rPr>
          <w:rFonts w:ascii="하나 CM" w:eastAsia="하나 CM" w:hAnsi="하나 CM" w:hint="eastAsia"/>
          <w:bCs/>
          <w:sz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2. </w:t>
      </w:r>
      <w:r w:rsidR="00006683">
        <w:rPr>
          <w:rFonts w:ascii="하나 CM" w:eastAsia="하나 CM" w:hAnsi="하나 CM" w:hint="eastAsia"/>
          <w:bCs/>
          <w:sz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제안서 </w:t>
      </w:r>
      <w:r w:rsidR="00DF229D">
        <w:rPr>
          <w:rFonts w:ascii="하나 CM" w:eastAsia="하나 CM" w:hAnsi="하나 CM" w:hint="eastAsia"/>
          <w:bCs/>
          <w:sz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작성 및 입찰 관련 사항</w:t>
      </w:r>
      <w:r w:rsidRPr="00006683">
        <w:rPr>
          <w:rFonts w:ascii="하나 CM" w:eastAsia="하나 CM" w:hAnsi="하나 CM" w:hint="eastAsia"/>
          <w:bCs/>
          <w:sz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 </w:t>
      </w:r>
    </w:p>
    <w:p w:rsidR="000B0D19" w:rsidRPr="0046254B" w:rsidRDefault="000B0D19" w:rsidP="00160CDA">
      <w:pPr>
        <w:pStyle w:val="TableText"/>
        <w:spacing w:line="276" w:lineRule="auto"/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006683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2.1  </w:t>
      </w:r>
      <w:r w:rsidR="00006683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</w:t>
      </w:r>
      <w:r w:rsidR="00197472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서 주요 기술 내용</w:t>
      </w:r>
      <w:r w:rsidRPr="00006683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……………………………………………</w:t>
      </w:r>
      <w:r w:rsidR="00664264" w:rsidRPr="00006683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……………</w:t>
      </w:r>
      <w:r w:rsidR="0018648C" w:rsidRPr="00006683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="00A6438D" w:rsidRPr="0046254B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4</w:t>
      </w:r>
      <w:r w:rsidRPr="0046254B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</w:p>
    <w:p w:rsidR="00006683" w:rsidRPr="0046254B" w:rsidRDefault="00006683" w:rsidP="00006683">
      <w:pPr>
        <w:pStyle w:val="TableText"/>
        <w:spacing w:line="276" w:lineRule="auto"/>
        <w:ind w:firstLineChars="157" w:firstLine="283"/>
        <w:rPr>
          <w:rFonts w:ascii="하나 CM" w:eastAsia="하나 CM" w:hAnsi="하나 CM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46254B">
        <w:rPr>
          <w:rFonts w:ascii="하나 CM" w:eastAsia="하나 CM" w:hAnsi="하나 CM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2.1.1 </w:t>
      </w:r>
      <w:r w:rsidRPr="0046254B">
        <w:rPr>
          <w:rFonts w:ascii="하나 CM" w:eastAsia="하나 CM" w:hAnsi="하나 CM" w:hint="eastAsia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일반 현황</w:t>
      </w:r>
    </w:p>
    <w:p w:rsidR="00006683" w:rsidRPr="0046254B" w:rsidRDefault="00006683" w:rsidP="00006683">
      <w:pPr>
        <w:pStyle w:val="TableText"/>
        <w:spacing w:line="276" w:lineRule="auto"/>
        <w:ind w:firstLineChars="157" w:firstLine="283"/>
        <w:rPr>
          <w:rFonts w:ascii="하나 CM" w:eastAsia="하나 CM" w:hAnsi="하나 CM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46254B">
        <w:rPr>
          <w:rFonts w:ascii="하나 CM" w:eastAsia="하나 CM" w:hAnsi="하나 CM" w:hint="eastAsia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2.1.2 유관 사업 </w:t>
      </w:r>
      <w:r w:rsidR="00C2371C">
        <w:rPr>
          <w:rFonts w:ascii="하나 CM" w:eastAsia="하나 CM" w:hAnsi="하나 CM" w:hint="eastAsia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이행</w:t>
      </w:r>
      <w:r w:rsidRPr="0046254B">
        <w:rPr>
          <w:rFonts w:ascii="하나 CM" w:eastAsia="하나 CM" w:hAnsi="하나 CM" w:hint="eastAsia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실적</w:t>
      </w:r>
    </w:p>
    <w:p w:rsidR="00006683" w:rsidRPr="0046254B" w:rsidRDefault="00006683" w:rsidP="00006683">
      <w:pPr>
        <w:pStyle w:val="TableText"/>
        <w:spacing w:line="276" w:lineRule="auto"/>
        <w:ind w:firstLineChars="157" w:firstLine="283"/>
        <w:rPr>
          <w:rFonts w:ascii="하나 CM" w:eastAsia="하나 CM" w:hAnsi="하나 CM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46254B">
        <w:rPr>
          <w:rFonts w:ascii="하나 CM" w:eastAsia="하나 CM" w:hAnsi="하나 CM" w:hint="eastAsia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2.1.3 수행인력 구성 및 역량</w:t>
      </w:r>
    </w:p>
    <w:p w:rsidR="00006683" w:rsidRPr="0046254B" w:rsidRDefault="00006683" w:rsidP="00006683">
      <w:pPr>
        <w:pStyle w:val="TableText"/>
        <w:spacing w:line="276" w:lineRule="auto"/>
        <w:ind w:firstLineChars="157" w:firstLine="283"/>
        <w:rPr>
          <w:rFonts w:ascii="하나 CM" w:eastAsia="하나 CM" w:hAnsi="하나 CM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46254B">
        <w:rPr>
          <w:rFonts w:ascii="하나 CM" w:eastAsia="하나 CM" w:hAnsi="하나 CM" w:hint="eastAsia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2.1.4 콘텐츠 제작 인프라 및 보유 기술</w:t>
      </w:r>
    </w:p>
    <w:p w:rsidR="00197472" w:rsidRPr="0046254B" w:rsidRDefault="00197472" w:rsidP="00006683">
      <w:pPr>
        <w:pStyle w:val="TableText"/>
        <w:spacing w:line="276" w:lineRule="auto"/>
        <w:ind w:firstLineChars="157" w:firstLine="283"/>
        <w:rPr>
          <w:rFonts w:ascii="하나 CM" w:eastAsia="하나 CM" w:hAnsi="하나 CM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46254B">
        <w:rPr>
          <w:rFonts w:ascii="하나 CM" w:eastAsia="하나 CM" w:hAnsi="하나 CM" w:hint="eastAsia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2.1.5 제안 </w:t>
      </w:r>
      <w:r w:rsidR="00D44731">
        <w:rPr>
          <w:rFonts w:ascii="하나 CM" w:eastAsia="하나 CM" w:hAnsi="하나 CM" w:hint="eastAsia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요청</w:t>
      </w:r>
    </w:p>
    <w:p w:rsidR="00197472" w:rsidRPr="0046254B" w:rsidRDefault="00197472" w:rsidP="00006683">
      <w:pPr>
        <w:pStyle w:val="TableText"/>
        <w:spacing w:line="276" w:lineRule="auto"/>
        <w:ind w:firstLineChars="157" w:firstLine="283"/>
        <w:rPr>
          <w:rFonts w:ascii="하나 CM" w:eastAsia="하나 CM" w:hAnsi="하나 CM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46254B">
        <w:rPr>
          <w:rFonts w:ascii="하나 CM" w:eastAsia="하나 CM" w:hAnsi="하나 CM" w:hint="eastAsia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2.1.6 </w:t>
      </w:r>
      <w:r w:rsidR="00D44731">
        <w:rPr>
          <w:rFonts w:ascii="하나 CM" w:eastAsia="하나 CM" w:hAnsi="하나 CM" w:hint="eastAsia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기타 사항</w:t>
      </w:r>
    </w:p>
    <w:p w:rsidR="000B0D19" w:rsidRPr="0046254B" w:rsidRDefault="00197472" w:rsidP="00160CDA">
      <w:pPr>
        <w:pStyle w:val="TableText"/>
        <w:spacing w:line="276" w:lineRule="auto"/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46254B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2.2</w:t>
      </w:r>
      <w:r w:rsidR="009B2B68" w:rsidRPr="0046254B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="00DF229D" w:rsidRPr="0046254B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입찰 관련 사항</w:t>
      </w:r>
      <w:r w:rsidR="000B0D19" w:rsidRPr="0046254B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………………………………………………</w:t>
      </w:r>
      <w:r w:rsidR="00664264" w:rsidRPr="0046254B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…………</w:t>
      </w:r>
      <w:r w:rsidR="000B0D19" w:rsidRPr="0046254B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………</w:t>
      </w:r>
      <w:r w:rsidR="00664264" w:rsidRPr="0046254B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… 5</w:t>
      </w:r>
      <w:r w:rsidR="0018648C" w:rsidRPr="0046254B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 </w:t>
      </w:r>
      <w:r w:rsidR="000B0D19" w:rsidRPr="0046254B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 </w:t>
      </w:r>
    </w:p>
    <w:p w:rsidR="00DF229D" w:rsidRPr="0046254B" w:rsidRDefault="00DF229D" w:rsidP="00DF229D">
      <w:pPr>
        <w:pStyle w:val="TableText"/>
        <w:spacing w:line="276" w:lineRule="auto"/>
        <w:ind w:firstLineChars="157" w:firstLine="283"/>
        <w:rPr>
          <w:rFonts w:ascii="하나 CM" w:eastAsia="하나 CM" w:hAnsi="하나 CM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46254B">
        <w:rPr>
          <w:rFonts w:ascii="하나 CM" w:eastAsia="하나 CM" w:hAnsi="하나 CM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2.2.1 </w:t>
      </w:r>
      <w:r w:rsidRPr="0046254B">
        <w:rPr>
          <w:rFonts w:ascii="하나 CM" w:eastAsia="하나 CM" w:hAnsi="하나 CM" w:hint="eastAsia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진행 일정</w:t>
      </w:r>
    </w:p>
    <w:p w:rsidR="00DF229D" w:rsidRDefault="00DF229D" w:rsidP="008A16E4">
      <w:pPr>
        <w:pStyle w:val="TableText"/>
        <w:spacing w:line="276" w:lineRule="auto"/>
        <w:ind w:firstLineChars="157" w:firstLine="283"/>
        <w:rPr>
          <w:rFonts w:ascii="하나 CM" w:eastAsia="하나 CM" w:hAnsi="하나 CM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46254B">
        <w:rPr>
          <w:rFonts w:ascii="하나 CM" w:eastAsia="하나 CM" w:hAnsi="하나 CM" w:hint="eastAsia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2.2.2 제출 기한 및 서류 안내</w:t>
      </w:r>
    </w:p>
    <w:p w:rsidR="00D44731" w:rsidRPr="0046254B" w:rsidRDefault="00D44731" w:rsidP="008A16E4">
      <w:pPr>
        <w:pStyle w:val="TableText"/>
        <w:spacing w:line="276" w:lineRule="auto"/>
        <w:ind w:firstLineChars="157" w:firstLine="283"/>
        <w:rPr>
          <w:rFonts w:ascii="하나 CM" w:eastAsia="하나 CM" w:hAnsi="하나 CM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0B0D19" w:rsidRPr="0046254B" w:rsidRDefault="000B0D19" w:rsidP="00160CDA">
      <w:pPr>
        <w:pStyle w:val="TableText"/>
        <w:spacing w:line="276" w:lineRule="auto"/>
        <w:rPr>
          <w:rFonts w:ascii="하나 CM" w:eastAsia="하나 CM" w:hAnsi="하나 CM"/>
          <w:bCs/>
          <w:sz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46254B">
        <w:rPr>
          <w:rFonts w:ascii="하나 CM" w:eastAsia="하나 CM" w:hAnsi="하나 CM" w:hint="eastAsia"/>
          <w:bCs/>
          <w:sz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3.  </w:t>
      </w:r>
      <w:r w:rsidR="009B2B68" w:rsidRPr="0046254B">
        <w:rPr>
          <w:rFonts w:ascii="하나 CM" w:eastAsia="하나 CM" w:hAnsi="하나 CM" w:hint="eastAsia"/>
          <w:bCs/>
          <w:sz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입찰 관련 </w:t>
      </w:r>
      <w:r w:rsidR="008A69FE">
        <w:rPr>
          <w:rFonts w:ascii="하나 CM" w:eastAsia="하나 CM" w:hAnsi="하나 CM" w:hint="eastAsia"/>
          <w:bCs/>
          <w:sz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유의</w:t>
      </w:r>
      <w:r w:rsidR="009B2B68" w:rsidRPr="0046254B">
        <w:rPr>
          <w:rFonts w:ascii="하나 CM" w:eastAsia="하나 CM" w:hAnsi="하나 CM" w:hint="eastAsia"/>
          <w:bCs/>
          <w:sz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사항</w:t>
      </w:r>
      <w:r w:rsidR="008A69FE">
        <w:rPr>
          <w:rFonts w:ascii="하나 CM" w:eastAsia="하나 CM" w:hAnsi="하나 CM" w:hint="eastAsia"/>
          <w:bCs/>
          <w:sz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및 평가 등</w:t>
      </w:r>
      <w:r w:rsidRPr="0046254B">
        <w:rPr>
          <w:rFonts w:ascii="하나 CM" w:eastAsia="하나 CM" w:hAnsi="하나 CM" w:hint="eastAsia"/>
          <w:bCs/>
          <w:sz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 </w:t>
      </w:r>
    </w:p>
    <w:p w:rsidR="000B0D19" w:rsidRPr="0046254B" w:rsidRDefault="009B2B68" w:rsidP="00160CDA">
      <w:pPr>
        <w:pStyle w:val="TableText"/>
        <w:spacing w:line="276" w:lineRule="auto"/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46254B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3.1 </w:t>
      </w:r>
      <w:r w:rsidR="000B0D19" w:rsidRPr="0046254B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 관련 유의사항</w:t>
      </w:r>
      <w:r w:rsidRPr="0046254B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및 효력</w:t>
      </w:r>
      <w:r w:rsidR="00BA3F6F" w:rsidRPr="0046254B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…………………………………………</w:t>
      </w:r>
      <w:r w:rsidR="0018648C" w:rsidRPr="0046254B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…………</w:t>
      </w:r>
      <w:r w:rsidR="00BA3F6F" w:rsidRPr="0046254B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="00BA3F6F" w:rsidRPr="0046254B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6</w:t>
      </w:r>
      <w:r w:rsidR="000B0D19" w:rsidRPr="0046254B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</w:p>
    <w:p w:rsidR="000B0D19" w:rsidRPr="0046254B" w:rsidRDefault="000B0D19" w:rsidP="00160CDA">
      <w:pPr>
        <w:pStyle w:val="TableText"/>
        <w:spacing w:line="276" w:lineRule="auto"/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46254B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3.2 제안서 평가 및 선정방안</w:t>
      </w:r>
      <w:r w:rsidRPr="0046254B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………………………………………………………</w:t>
      </w:r>
      <w:r w:rsidR="0018648C" w:rsidRPr="0046254B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 </w:t>
      </w:r>
      <w:r w:rsidR="00BA3F6F" w:rsidRPr="0046254B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7</w:t>
      </w:r>
    </w:p>
    <w:p w:rsidR="00AA15CB" w:rsidRPr="0046254B" w:rsidRDefault="00AA15CB" w:rsidP="00AA15CB">
      <w:pPr>
        <w:pStyle w:val="TableText"/>
        <w:spacing w:line="276" w:lineRule="auto"/>
        <w:ind w:firstLineChars="157" w:firstLine="283"/>
        <w:rPr>
          <w:rFonts w:ascii="하나 CM" w:eastAsia="하나 CM" w:hAnsi="하나 CM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46254B">
        <w:rPr>
          <w:rFonts w:ascii="하나 CM" w:eastAsia="하나 CM" w:hAnsi="하나 CM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3.2.1 </w:t>
      </w:r>
      <w:r w:rsidR="00742E8F" w:rsidRPr="0046254B">
        <w:rPr>
          <w:rFonts w:ascii="하나 CM" w:eastAsia="하나 CM" w:hAnsi="하나 CM" w:hint="eastAsia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업체 선정 방식</w:t>
      </w:r>
    </w:p>
    <w:p w:rsidR="00AA15CB" w:rsidRPr="0046254B" w:rsidRDefault="00AA15CB" w:rsidP="00AA15CB">
      <w:pPr>
        <w:pStyle w:val="TableText"/>
        <w:spacing w:line="276" w:lineRule="auto"/>
        <w:ind w:firstLineChars="157" w:firstLine="283"/>
        <w:rPr>
          <w:rFonts w:ascii="하나 CM" w:eastAsia="하나 CM" w:hAnsi="하나 CM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46254B">
        <w:rPr>
          <w:rFonts w:ascii="하나 CM" w:eastAsia="하나 CM" w:hAnsi="하나 CM" w:hint="eastAsia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3.2.2 </w:t>
      </w:r>
      <w:r w:rsidR="00742E8F" w:rsidRPr="0046254B">
        <w:rPr>
          <w:rFonts w:ascii="하나 CM" w:eastAsia="하나 CM" w:hAnsi="하나 CM" w:hint="eastAsia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평가 항목</w:t>
      </w:r>
    </w:p>
    <w:p w:rsidR="000B0D19" w:rsidRPr="00006683" w:rsidRDefault="000B0D19" w:rsidP="00160CDA">
      <w:pPr>
        <w:pStyle w:val="TableText"/>
        <w:spacing w:line="276" w:lineRule="auto"/>
        <w:rPr>
          <w:rFonts w:ascii="하나 CM" w:eastAsia="하나 CM" w:hAnsi="하나 CM"/>
          <w:bCs/>
          <w:sz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46254B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3.3 기타사항</w:t>
      </w:r>
      <w:r w:rsidRPr="0046254B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…………………………………………………………………………</w:t>
      </w:r>
      <w:r w:rsidR="0018648C" w:rsidRPr="0046254B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 </w:t>
      </w:r>
      <w:r w:rsidR="00BA3F6F" w:rsidRPr="0046254B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7</w:t>
      </w:r>
      <w:r w:rsidRPr="00006683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br/>
      </w:r>
      <w:r w:rsidRPr="00006683">
        <w:rPr>
          <w:rFonts w:ascii="하나 CM" w:eastAsia="하나 CM" w:hAnsi="하나 CM" w:hint="eastAsia"/>
          <w:bCs/>
          <w:sz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br/>
      </w:r>
      <w:r w:rsidR="00742E8F" w:rsidRPr="00742E8F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(</w:t>
      </w:r>
      <w:r w:rsidR="00742E8F" w:rsidRPr="00742E8F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첨부)</w:t>
      </w:r>
      <w:r w:rsidR="00742E8F" w:rsidRPr="00742E8F">
        <w:rPr>
          <w:rFonts w:ascii="하나 CM" w:eastAsia="하나 CM" w:hAnsi="하나 CM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="00742E8F" w:rsidRPr="00742E8F">
        <w:rPr>
          <w:rFonts w:ascii="하나 CM" w:eastAsia="하나 CM" w:hAnsi="하나 CM" w:hint="eastAsia"/>
          <w:bCs/>
          <w:sz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제출서류 서식</w:t>
      </w:r>
    </w:p>
    <w:p w:rsidR="00CD0AE3" w:rsidRDefault="00CD0AE3" w:rsidP="000A3659">
      <w:pPr>
        <w:pStyle w:val="ad"/>
        <w:pageBreakBefore/>
        <w:numPr>
          <w:ilvl w:val="0"/>
          <w:numId w:val="14"/>
        </w:numPr>
        <w:spacing w:line="276" w:lineRule="auto"/>
        <w:ind w:left="142" w:hanging="142"/>
        <w:outlineLvl w:val="2"/>
        <w:rPr>
          <w:rFonts w:ascii="하나 CM" w:eastAsia="하나 CM" w:hAnsi="하나 CM"/>
          <w:bCs/>
          <w:sz w:val="28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bookmarkStart w:id="3" w:name="Début"/>
      <w:bookmarkStart w:id="4" w:name="_Toc97354620"/>
      <w:bookmarkEnd w:id="3"/>
      <w:r>
        <w:rPr>
          <w:rFonts w:ascii="하나 CM" w:eastAsia="하나 CM" w:hAnsi="하나 CM" w:hint="eastAsia"/>
          <w:bCs/>
          <w:sz w:val="28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lastRenderedPageBreak/>
        <w:t>.</w:t>
      </w:r>
      <w:r w:rsidRPr="00CD0AE3">
        <w:rPr>
          <w:rFonts w:ascii="하나 CM" w:eastAsia="하나 CM" w:hAnsi="하나 CM" w:hint="eastAsia"/>
          <w:bCs/>
          <w:sz w:val="28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 요청 개요</w:t>
      </w:r>
    </w:p>
    <w:p w:rsidR="00CD0AE3" w:rsidRDefault="003C6869" w:rsidP="005E7698">
      <w:pPr>
        <w:pStyle w:val="ad"/>
        <w:numPr>
          <w:ilvl w:val="1"/>
          <w:numId w:val="14"/>
        </w:numPr>
        <w:spacing w:line="276" w:lineRule="auto"/>
        <w:ind w:left="426" w:hanging="426"/>
        <w:outlineLvl w:val="2"/>
        <w:rPr>
          <w:rFonts w:ascii="하나 CM" w:eastAsia="하나 CM" w:hAnsi="하나 CM"/>
          <w:bCs/>
          <w:sz w:val="24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:sz w:val="24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 요청</w:t>
      </w:r>
      <w:r w:rsidR="00CD0AE3" w:rsidRPr="00CD0AE3">
        <w:rPr>
          <w:rFonts w:ascii="하나 CM" w:eastAsia="하나 CM" w:hAnsi="하나 CM" w:hint="eastAsia"/>
          <w:bCs/>
          <w:sz w:val="24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>
        <w:rPr>
          <w:rFonts w:ascii="하나 CM" w:eastAsia="하나 CM" w:hAnsi="하나 CM" w:hint="eastAsia"/>
          <w:bCs/>
          <w:sz w:val="24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배경</w:t>
      </w:r>
    </w:p>
    <w:p w:rsidR="003C6869" w:rsidRDefault="003C6869" w:rsidP="00032B90">
      <w:pPr>
        <w:pStyle w:val="af6"/>
        <w:numPr>
          <w:ilvl w:val="0"/>
          <w:numId w:val="17"/>
        </w:numPr>
        <w:wordWrap/>
        <w:spacing w:line="240" w:lineRule="auto"/>
        <w:ind w:leftChars="0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하나은행은  </w:t>
      </w:r>
      <w:proofErr w:type="gramStart"/>
      <w:r w:rsidRPr="003C6869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「 </w:t>
      </w: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프로젝트</w:t>
      </w:r>
      <w:proofErr w:type="gramEnd"/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한강 </w:t>
      </w:r>
      <w:r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2</w:t>
      </w: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단계</w:t>
      </w:r>
      <w:r w:rsidR="00032B90" w:rsidRPr="00032B90">
        <w:rPr>
          <w:rFonts w:hint="eastAsia"/>
        </w:rPr>
        <w:t xml:space="preserve"> </w:t>
      </w:r>
      <w:r w:rsidR="00032B90" w:rsidRPr="00032B90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」</w:t>
      </w: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및 </w:t>
      </w:r>
      <w:r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KISA  </w:t>
      </w:r>
      <w:r w:rsidRPr="003C6869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「</w:t>
      </w:r>
      <w:proofErr w:type="spellStart"/>
      <w:r w:rsidR="00032B90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블록체인</w:t>
      </w:r>
      <w:proofErr w:type="spellEnd"/>
      <w:r w:rsidR="00032B90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="00032B90"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AI </w:t>
      </w:r>
      <w:r w:rsidR="00032B90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혁신선도사업</w:t>
      </w:r>
      <w:r w:rsidR="00032B90" w:rsidRPr="00032B90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」</w:t>
      </w:r>
      <w:r w:rsidR="00032B90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에 참여하여 </w:t>
      </w:r>
      <w:proofErr w:type="spellStart"/>
      <w:r w:rsidR="00032B90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예금토큰</w:t>
      </w:r>
      <w:proofErr w:type="spellEnd"/>
      <w:r w:rsidR="00032B90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결제 확대를 추진중.</w:t>
      </w:r>
    </w:p>
    <w:p w:rsidR="00032B90" w:rsidRDefault="00032B90" w:rsidP="00032B90">
      <w:pPr>
        <w:pStyle w:val="af6"/>
        <w:numPr>
          <w:ilvl w:val="0"/>
          <w:numId w:val="17"/>
        </w:numPr>
        <w:wordWrap/>
        <w:spacing w:line="240" w:lineRule="auto"/>
        <w:ind w:leftChars="0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proofErr w:type="spellStart"/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예금토큰</w:t>
      </w:r>
      <w:proofErr w:type="spellEnd"/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결제 확대를 위해서는 이용자 및 사용처의 적극적인 참여가 필수적이며 이를 위한 홍보는 대중의 눈높이에서 직관적으로 시각화 할 수 있는 전문 역량이 요구되는 바,</w:t>
      </w:r>
      <w:r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홍보 전문 업체의 선정이 필요</w:t>
      </w:r>
    </w:p>
    <w:p w:rsidR="00151633" w:rsidRDefault="003C6869" w:rsidP="005E7698">
      <w:pPr>
        <w:pStyle w:val="ad"/>
        <w:numPr>
          <w:ilvl w:val="1"/>
          <w:numId w:val="14"/>
        </w:numPr>
        <w:spacing w:line="276" w:lineRule="auto"/>
        <w:ind w:left="426" w:hanging="426"/>
        <w:outlineLvl w:val="2"/>
        <w:rPr>
          <w:rFonts w:ascii="하나 CM" w:eastAsia="하나 CM" w:hAnsi="하나 CM"/>
          <w:bCs/>
          <w:sz w:val="24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:sz w:val="24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사업 목적</w:t>
      </w:r>
    </w:p>
    <w:p w:rsidR="008175D3" w:rsidRPr="00AA2673" w:rsidRDefault="00032B90" w:rsidP="00AA2673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proofErr w:type="spellStart"/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예금토큰</w:t>
      </w:r>
      <w:proofErr w:type="spellEnd"/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결제 이용자의 조기 확산</w:t>
      </w:r>
    </w:p>
    <w:p w:rsidR="008175D3" w:rsidRPr="00AA2673" w:rsidRDefault="00032B90" w:rsidP="00AA2673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proofErr w:type="spellStart"/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예금토큰</w:t>
      </w:r>
      <w:proofErr w:type="spellEnd"/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결제 프로세스 및 사용 편의성 시연</w:t>
      </w:r>
    </w:p>
    <w:p w:rsidR="008175D3" w:rsidRDefault="00032B90" w:rsidP="00032B90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당행 </w:t>
      </w:r>
      <w:proofErr w:type="spellStart"/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예금토큰</w:t>
      </w:r>
      <w:proofErr w:type="spellEnd"/>
      <w:r w:rsidR="00382B6A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결제</w:t>
      </w: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의 특장점 소</w:t>
      </w:r>
      <w:r w:rsidRPr="00032B90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개</w:t>
      </w:r>
    </w:p>
    <w:p w:rsidR="00032B90" w:rsidRPr="00032B90" w:rsidRDefault="00032B90" w:rsidP="00032B90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2026 </w:t>
      </w:r>
      <w:proofErr w:type="spellStart"/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블록체인</w:t>
      </w:r>
      <w:proofErr w:type="spellEnd"/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proofErr w:type="spellStart"/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진행주간</w:t>
      </w:r>
      <w:proofErr w:type="spellEnd"/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="00382B6A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부스 운영</w:t>
      </w:r>
    </w:p>
    <w:p w:rsidR="00CD0AE3" w:rsidRDefault="00CB1F97" w:rsidP="005E7698">
      <w:pPr>
        <w:pStyle w:val="ad"/>
        <w:numPr>
          <w:ilvl w:val="1"/>
          <w:numId w:val="14"/>
        </w:numPr>
        <w:spacing w:line="276" w:lineRule="auto"/>
        <w:ind w:left="426" w:hanging="426"/>
        <w:outlineLvl w:val="2"/>
        <w:rPr>
          <w:rFonts w:ascii="하나 CM" w:eastAsia="하나 CM" w:hAnsi="하나 CM"/>
          <w:bCs/>
          <w:sz w:val="24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:sz w:val="24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 요청</w:t>
      </w:r>
    </w:p>
    <w:p w:rsidR="00E374FF" w:rsidRPr="00AC7114" w:rsidRDefault="0062351E" w:rsidP="00AC7114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당행의 위 사업목적에 대해 </w:t>
      </w:r>
      <w:proofErr w:type="spellStart"/>
      <w:r w:rsidR="0054787E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제안사</w:t>
      </w: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의</w:t>
      </w:r>
      <w:proofErr w:type="spellEnd"/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노하우를 반영한 홍보 </w:t>
      </w:r>
      <w:r w:rsidR="00A70D76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 및 견적서</w:t>
      </w: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작성 요청함.</w:t>
      </w:r>
    </w:p>
    <w:p w:rsidR="00B90A22" w:rsidRDefault="00B90A22" w:rsidP="00B90A22">
      <w:pPr>
        <w:pStyle w:val="ad"/>
        <w:numPr>
          <w:ilvl w:val="1"/>
          <w:numId w:val="14"/>
        </w:numPr>
        <w:spacing w:line="276" w:lineRule="auto"/>
        <w:ind w:left="426" w:hanging="426"/>
        <w:outlineLvl w:val="2"/>
        <w:rPr>
          <w:rFonts w:ascii="하나 CM" w:eastAsia="하나 CM" w:hAnsi="하나 CM"/>
          <w:bCs/>
          <w:sz w:val="24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:sz w:val="24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우대 사항</w:t>
      </w:r>
    </w:p>
    <w:p w:rsidR="00B90A22" w:rsidRDefault="00B90A22" w:rsidP="00B90A22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2026.10.</w:t>
      </w:r>
      <w:r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08 </w:t>
      </w: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기준 </w:t>
      </w:r>
      <w:proofErr w:type="spellStart"/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업력</w:t>
      </w:r>
      <w:proofErr w:type="spellEnd"/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3</w:t>
      </w: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년 이상</w:t>
      </w:r>
    </w:p>
    <w:p w:rsidR="00B90A22" w:rsidRDefault="00B90A22" w:rsidP="00B90A22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최근 </w:t>
      </w:r>
      <w:r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3</w:t>
      </w: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개년 평균 매출액 </w:t>
      </w:r>
      <w:r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30</w:t>
      </w: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억원 이상</w:t>
      </w:r>
    </w:p>
    <w:p w:rsidR="00B90A22" w:rsidRDefault="00B90A22" w:rsidP="00B90A22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자본금 </w:t>
      </w:r>
      <w:r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1</w:t>
      </w: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천만원 이상</w:t>
      </w:r>
    </w:p>
    <w:p w:rsidR="00B90A22" w:rsidRPr="00AA2673" w:rsidRDefault="00B90A22" w:rsidP="00B90A22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proofErr w:type="spellStart"/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블록체인</w:t>
      </w:r>
      <w:proofErr w:type="spellEnd"/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관련 행사 부스 운영 경험 보유</w:t>
      </w:r>
    </w:p>
    <w:p w:rsidR="00B90A22" w:rsidRDefault="00B90A22" w:rsidP="00B90A22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최근 </w:t>
      </w:r>
      <w:r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3</w:t>
      </w: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년 이내 주요 대기업 및 금융기관 등의 홍보 용역 이행 경험 보유</w:t>
      </w:r>
      <w:r w:rsidRPr="00AC7114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</w:p>
    <w:p w:rsidR="00CD431C" w:rsidRPr="00B90A22" w:rsidRDefault="00CD431C" w:rsidP="0062351E">
      <w:pPr>
        <w:contextualSpacing/>
        <w:rPr>
          <w:rFonts w:ascii="하나 CM" w:eastAsia="하나 CM" w:hAnsi="하나 CM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CD431C" w:rsidRDefault="00CD431C" w:rsidP="0062351E">
      <w:pPr>
        <w:contextualSpacing/>
        <w:rPr>
          <w:rFonts w:ascii="하나 CM" w:eastAsia="하나 CM" w:hAnsi="하나 CM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CD431C" w:rsidRDefault="00CD431C" w:rsidP="0062351E">
      <w:pPr>
        <w:contextualSpacing/>
        <w:rPr>
          <w:rFonts w:ascii="하나 CM" w:eastAsia="하나 CM" w:hAnsi="하나 CM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62351E" w:rsidRPr="00A70D76" w:rsidRDefault="0062351E" w:rsidP="0062351E">
      <w:pPr>
        <w:contextualSpacing/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A70D76">
        <w:rPr>
          <w:rFonts w:ascii="하나 CM" w:eastAsia="하나 CM" w:hAnsi="하나 CM" w:hint="eastAsia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*</w:t>
      </w:r>
      <w:r w:rsidRPr="00A70D76">
        <w:rPr>
          <w:rFonts w:ascii="하나 CM" w:eastAsia="하나 CM" w:hAnsi="하나 CM" w:hint="eastAsia"/>
          <w:bCs/>
          <w:sz w:val="20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﷒2026 </w:t>
      </w:r>
      <w:r w:rsidRPr="00A70D76">
        <w:rPr>
          <w:rFonts w:ascii="하나 CM" w:eastAsia="하나 CM" w:hAnsi="하나 CM" w:hint="eastAsia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블록체인 진흥주간 세부 사항</w:t>
      </w:r>
    </w:p>
    <w:p w:rsidR="0062351E" w:rsidRPr="00A70D76" w:rsidRDefault="0062351E" w:rsidP="0062351E">
      <w:pPr>
        <w:contextualSpacing/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A70D76">
        <w:rPr>
          <w:rFonts w:ascii="하나 CM" w:eastAsia="하나 CM" w:hAnsi="하나 CM" w:hint="eastAsia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A70D76"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 </w:t>
      </w:r>
      <w:r w:rsidRPr="00A70D76">
        <w:rPr>
          <w:rFonts w:ascii="하나 CM" w:eastAsia="하나 CM" w:hAnsi="하나 CM" w:hint="eastAsia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- 일시 </w:t>
      </w:r>
      <w:r w:rsidRPr="00A70D76"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: 2026</w:t>
      </w:r>
      <w:r w:rsidRPr="00A70D76">
        <w:rPr>
          <w:rFonts w:ascii="하나 CM" w:eastAsia="하나 CM" w:hAnsi="하나 CM" w:hint="eastAsia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년 </w:t>
      </w:r>
      <w:r w:rsidRPr="00A70D76"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11</w:t>
      </w:r>
      <w:r w:rsidRPr="00A70D76">
        <w:rPr>
          <w:rFonts w:ascii="하나 CM" w:eastAsia="하나 CM" w:hAnsi="하나 CM" w:hint="eastAsia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월 </w:t>
      </w:r>
      <w:r w:rsidRPr="00A70D76"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25</w:t>
      </w:r>
      <w:r w:rsidRPr="00A70D76">
        <w:rPr>
          <w:rFonts w:ascii="하나 CM" w:eastAsia="하나 CM" w:hAnsi="하나 CM" w:hint="eastAsia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일(수) </w:t>
      </w:r>
      <w:r w:rsidRPr="00A70D76"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~ 2026</w:t>
      </w:r>
      <w:r w:rsidRPr="00A70D76">
        <w:rPr>
          <w:rFonts w:ascii="하나 CM" w:eastAsia="하나 CM" w:hAnsi="하나 CM" w:hint="eastAsia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년 </w:t>
      </w:r>
      <w:r w:rsidRPr="00A70D76"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11</w:t>
      </w:r>
      <w:r w:rsidRPr="00A70D76">
        <w:rPr>
          <w:rFonts w:ascii="하나 CM" w:eastAsia="하나 CM" w:hAnsi="하나 CM" w:hint="eastAsia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월 26일(목)</w:t>
      </w:r>
    </w:p>
    <w:p w:rsidR="0062351E" w:rsidRPr="00A70D76" w:rsidRDefault="0062351E" w:rsidP="0062351E">
      <w:pPr>
        <w:ind w:firstLineChars="100" w:firstLine="164"/>
        <w:contextualSpacing/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A70D76"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- </w:t>
      </w:r>
      <w:r w:rsidRPr="00A70D76">
        <w:rPr>
          <w:rFonts w:ascii="하나 CM" w:eastAsia="하나 CM" w:hAnsi="하나 CM" w:hint="eastAsia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장소 </w:t>
      </w:r>
      <w:r w:rsidRPr="00A70D76"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: </w:t>
      </w:r>
      <w:r w:rsidRPr="00A70D76">
        <w:rPr>
          <w:rFonts w:ascii="하나 CM" w:eastAsia="하나 CM" w:hAnsi="하나 CM" w:hint="eastAsia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서울 코엑스 컨퍼런스룸 </w:t>
      </w:r>
      <w:r w:rsidRPr="00A70D76"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E </w:t>
      </w:r>
    </w:p>
    <w:p w:rsidR="0062351E" w:rsidRPr="00A70D76" w:rsidRDefault="0062351E" w:rsidP="0062351E">
      <w:pPr>
        <w:ind w:firstLineChars="100" w:firstLine="164"/>
        <w:contextualSpacing/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A70D76"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- </w:t>
      </w:r>
      <w:r w:rsidRPr="00A70D76">
        <w:rPr>
          <w:rFonts w:ascii="하나 CM" w:eastAsia="하나 CM" w:hAnsi="하나 CM" w:hint="eastAsia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전시관명 </w:t>
      </w:r>
      <w:r w:rsidRPr="00A70D76"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: </w:t>
      </w:r>
      <w:r w:rsidRPr="00A70D76">
        <w:rPr>
          <w:rFonts w:ascii="하나 CM" w:eastAsia="하나 CM" w:hAnsi="하나 CM" w:hint="eastAsia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예금 토큰 통합 실증 체험존(가칭)</w:t>
      </w:r>
    </w:p>
    <w:p w:rsidR="00470C1D" w:rsidRPr="00A70D76" w:rsidRDefault="00470C1D" w:rsidP="0062351E">
      <w:pPr>
        <w:ind w:firstLineChars="100" w:firstLine="164"/>
        <w:contextualSpacing/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A70D76"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- </w:t>
      </w:r>
      <w:r w:rsidRPr="00A70D76">
        <w:rPr>
          <w:rFonts w:ascii="하나 CM" w:eastAsia="하나 CM" w:hAnsi="하나 CM" w:hint="eastAsia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주최/주관 </w:t>
      </w:r>
      <w:r w:rsidRPr="00A70D76"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: </w:t>
      </w:r>
      <w:r w:rsidRPr="00A70D76">
        <w:rPr>
          <w:rFonts w:ascii="하나 CM" w:eastAsia="하나 CM" w:hAnsi="하나 CM" w:hint="eastAsia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과학기술정보통신부</w:t>
      </w:r>
      <w:r w:rsidRPr="00A70D76"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/</w:t>
      </w:r>
      <w:r w:rsidRPr="00A70D76">
        <w:rPr>
          <w:rFonts w:ascii="하나 CM" w:eastAsia="하나 CM" w:hAnsi="하나 CM" w:hint="eastAsia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한국인터넷진흥원</w:t>
      </w:r>
      <w:r w:rsidRPr="00A70D76">
        <w:rPr>
          <w:rFonts w:ascii="하나 CM" w:eastAsia="하나 CM" w:hAnsi="하나 CM"/>
          <w:bCs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</w:p>
    <w:p w:rsidR="00151633" w:rsidRPr="00151633" w:rsidRDefault="00151633" w:rsidP="00A3331B">
      <w:pPr>
        <w:pStyle w:val="ad"/>
        <w:pageBreakBefore/>
        <w:numPr>
          <w:ilvl w:val="0"/>
          <w:numId w:val="14"/>
        </w:numPr>
        <w:tabs>
          <w:tab w:val="clear" w:pos="284"/>
          <w:tab w:val="left" w:pos="142"/>
        </w:tabs>
        <w:spacing w:line="276" w:lineRule="auto"/>
        <w:ind w:left="284" w:hanging="284"/>
        <w:outlineLvl w:val="2"/>
        <w:rPr>
          <w:rFonts w:ascii="하나 CM" w:eastAsia="하나 CM" w:hAnsi="하나 CM"/>
          <w:bCs/>
          <w:sz w:val="28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:sz w:val="28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lastRenderedPageBreak/>
        <w:t>.</w:t>
      </w:r>
      <w:r w:rsidRPr="00151633">
        <w:rPr>
          <w:rFonts w:ascii="하나 CM" w:eastAsia="하나 CM" w:hAnsi="하나 CM" w:hint="eastAsia"/>
          <w:bCs/>
          <w:sz w:val="28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제안서 작성 및 입찰 관련 사항</w:t>
      </w:r>
    </w:p>
    <w:bookmarkEnd w:id="4"/>
    <w:p w:rsidR="004A31CF" w:rsidRPr="00374323" w:rsidRDefault="00D05185" w:rsidP="005E7698">
      <w:pPr>
        <w:pStyle w:val="ad"/>
        <w:numPr>
          <w:ilvl w:val="1"/>
          <w:numId w:val="14"/>
        </w:numPr>
        <w:spacing w:line="276" w:lineRule="auto"/>
        <w:outlineLvl w:val="2"/>
        <w:rPr>
          <w:rFonts w:ascii="하나 CM" w:eastAsia="하나 CM" w:hAnsi="하나 CM"/>
          <w:bCs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374323">
        <w:rPr>
          <w:rFonts w:ascii="하나 CM" w:eastAsia="하나 CM" w:hAnsi="하나 CM" w:hint="eastAsia"/>
          <w:bCs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제안서 주요 기술 내용</w:t>
      </w:r>
    </w:p>
    <w:p w:rsidR="00E27DB7" w:rsidRPr="00382B6A" w:rsidRDefault="00D05185" w:rsidP="005E7698">
      <w:pPr>
        <w:pStyle w:val="ad"/>
        <w:numPr>
          <w:ilvl w:val="2"/>
          <w:numId w:val="14"/>
        </w:numPr>
        <w:spacing w:line="276" w:lineRule="auto"/>
        <w:outlineLvl w:val="2"/>
        <w:rPr>
          <w:rFonts w:ascii="하나 CM" w:eastAsia="하나 CM" w:hAnsi="하나 CM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382B6A">
        <w:rPr>
          <w:rFonts w:ascii="하나 CM" w:eastAsia="하나 CM" w:hAnsi="하나 CM" w:hint="eastAsia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일반 현황</w:t>
      </w:r>
    </w:p>
    <w:p w:rsidR="00B906B0" w:rsidRPr="00EA7E1B" w:rsidRDefault="00B906B0" w:rsidP="005E7698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:noProof/>
          <w:kern w:val="0"/>
          <w:szCs w:val="20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EA7E1B">
        <w:rPr>
          <w:rFonts w:ascii="하나 CM" w:eastAsia="하나 CM" w:hAnsi="하나 CM" w:hint="eastAsia"/>
          <w:bCs/>
          <w:noProof/>
          <w:kern w:val="0"/>
          <w:szCs w:val="20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회사 </w:t>
      </w:r>
      <w:r w:rsidR="00AC5360">
        <w:rPr>
          <w:rFonts w:ascii="하나 CM" w:eastAsia="하나 CM" w:hAnsi="하나 CM" w:hint="eastAsia"/>
          <w:bCs/>
          <w:noProof/>
          <w:kern w:val="0"/>
          <w:szCs w:val="20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연혁</w:t>
      </w:r>
      <w:r w:rsidRPr="00EA7E1B">
        <w:rPr>
          <w:rFonts w:ascii="하나 CM" w:eastAsia="하나 CM" w:hAnsi="하나 CM" w:hint="eastAsia"/>
          <w:bCs/>
          <w:noProof/>
          <w:kern w:val="0"/>
          <w:szCs w:val="20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, 자본금, 조직 및 인원현황</w:t>
      </w:r>
    </w:p>
    <w:p w:rsidR="00B906B0" w:rsidRPr="00EA7E1B" w:rsidRDefault="00B906B0" w:rsidP="005E7698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:noProof/>
          <w:kern w:val="0"/>
          <w:szCs w:val="20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EA7E1B">
        <w:rPr>
          <w:rFonts w:ascii="하나 CM" w:eastAsia="하나 CM" w:hAnsi="하나 CM" w:hint="eastAsia"/>
          <w:bCs/>
          <w:noProof/>
          <w:kern w:val="0"/>
          <w:szCs w:val="20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주요 사업내역 및 서비스 분야</w:t>
      </w:r>
    </w:p>
    <w:p w:rsidR="00B906B0" w:rsidRPr="00EA7E1B" w:rsidRDefault="00B906B0" w:rsidP="005E7698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:noProof/>
          <w:kern w:val="0"/>
          <w:szCs w:val="20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EA7E1B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주요 고객 및 협력회사</w:t>
      </w:r>
    </w:p>
    <w:p w:rsidR="00B906B0" w:rsidRPr="00784F24" w:rsidRDefault="00B906B0" w:rsidP="005E7698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:noProof/>
          <w:kern w:val="0"/>
          <w:szCs w:val="20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784F24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최근 </w:t>
      </w:r>
      <w:r w:rsidR="00E374FF" w:rsidRPr="00784F24"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3</w:t>
      </w:r>
      <w:r w:rsidRPr="00784F24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년간의 재무구조</w:t>
      </w:r>
    </w:p>
    <w:p w:rsidR="00B906B0" w:rsidRPr="00382B6A" w:rsidRDefault="00D05185" w:rsidP="005E7698">
      <w:pPr>
        <w:pStyle w:val="ad"/>
        <w:numPr>
          <w:ilvl w:val="2"/>
          <w:numId w:val="14"/>
        </w:numPr>
        <w:spacing w:line="276" w:lineRule="auto"/>
        <w:outlineLvl w:val="2"/>
        <w:rPr>
          <w:rFonts w:ascii="하나 CM" w:eastAsia="하나 CM" w:hAnsi="하나 CM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382B6A">
        <w:rPr>
          <w:rFonts w:ascii="하나 CM" w:eastAsia="하나 CM" w:hAnsi="하나 CM" w:hint="eastAsia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유관 사업 </w:t>
      </w:r>
      <w:r w:rsidR="00D44731" w:rsidRPr="00382B6A">
        <w:rPr>
          <w:rFonts w:ascii="하나 CM" w:eastAsia="하나 CM" w:hAnsi="하나 CM" w:hint="eastAsia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이행</w:t>
      </w:r>
      <w:r w:rsidRPr="00382B6A">
        <w:rPr>
          <w:rFonts w:ascii="하나 CM" w:eastAsia="하나 CM" w:hAnsi="하나 CM" w:hint="eastAsia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실적</w:t>
      </w:r>
    </w:p>
    <w:p w:rsidR="00B906B0" w:rsidRPr="00EA7E1B" w:rsidRDefault="001C47EA" w:rsidP="005E7698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최근 </w:t>
      </w:r>
      <w:r w:rsidR="00AC5360"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3</w:t>
      </w: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년간 </w:t>
      </w:r>
      <w:r w:rsidR="00B906B0" w:rsidRPr="00EA7E1B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주요 유관 사업실적에 대한 기술</w:t>
      </w:r>
    </w:p>
    <w:p w:rsidR="00B906B0" w:rsidRPr="00EA7E1B" w:rsidRDefault="00B906B0" w:rsidP="005E7698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EA7E1B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타 경쟁업체보다 우수한 경쟁 우위 요소</w:t>
      </w:r>
      <w:r w:rsidR="00BA1F93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, </w:t>
      </w:r>
      <w:proofErr w:type="spellStart"/>
      <w:r w:rsidR="00BA1F93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키오스크</w:t>
      </w:r>
      <w:proofErr w:type="spellEnd"/>
      <w:r w:rsidR="00BA1F93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등 홍보를</w:t>
      </w:r>
      <w:r w:rsidR="006C127A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="00BA1F93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위한 앱 개발 경험</w:t>
      </w:r>
      <w:r w:rsidRPr="00EA7E1B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등</w:t>
      </w:r>
    </w:p>
    <w:p w:rsidR="00D05185" w:rsidRPr="008A16E4" w:rsidRDefault="00D05185" w:rsidP="005E7698">
      <w:pPr>
        <w:pStyle w:val="ad"/>
        <w:numPr>
          <w:ilvl w:val="2"/>
          <w:numId w:val="14"/>
        </w:numPr>
        <w:spacing w:line="276" w:lineRule="auto"/>
        <w:outlineLvl w:val="2"/>
        <w:rPr>
          <w:rFonts w:ascii="하나 CM" w:eastAsia="하나 CM" w:hAnsi="하나 CM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A16E4">
        <w:rPr>
          <w:rFonts w:ascii="하나 CM" w:eastAsia="하나 CM" w:hAnsi="하나 CM" w:hint="eastAsia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수행인력 구성 및 역량</w:t>
      </w:r>
    </w:p>
    <w:p w:rsidR="00B906B0" w:rsidRPr="00382B6A" w:rsidRDefault="00B906B0" w:rsidP="005E7698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382B6A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 업체의 참여 인원</w:t>
      </w:r>
      <w:r w:rsidR="00A12265" w:rsidRPr="00382B6A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382B6A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현황을 상세히 기술</w:t>
      </w:r>
    </w:p>
    <w:p w:rsidR="00374323" w:rsidRPr="00382B6A" w:rsidRDefault="00D44731" w:rsidP="005E7698">
      <w:pPr>
        <w:pStyle w:val="ad"/>
        <w:numPr>
          <w:ilvl w:val="2"/>
          <w:numId w:val="14"/>
        </w:numPr>
        <w:spacing w:line="276" w:lineRule="auto"/>
        <w:outlineLvl w:val="2"/>
        <w:rPr>
          <w:rFonts w:ascii="하나 CM" w:eastAsia="하나 CM" w:hAnsi="하나 CM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382B6A">
        <w:rPr>
          <w:rFonts w:ascii="하나 CM" w:eastAsia="하나 CM" w:hAnsi="하나 CM" w:hint="eastAsia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콘텐츠</w:t>
      </w:r>
      <w:r w:rsidR="007F4BEA" w:rsidRPr="00382B6A">
        <w:rPr>
          <w:rFonts w:ascii="하나 CM" w:eastAsia="하나 CM" w:hAnsi="하나 CM" w:hint="eastAsia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="00374323" w:rsidRPr="00382B6A">
        <w:rPr>
          <w:rFonts w:ascii="하나 CM" w:eastAsia="하나 CM" w:hAnsi="하나 CM" w:hint="eastAsia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제작 인프라 및 기술 보유</w:t>
      </w:r>
      <w:r w:rsidR="00664264" w:rsidRPr="00382B6A">
        <w:rPr>
          <w:rFonts w:ascii="하나 CM" w:eastAsia="하나 CM" w:hAnsi="하나 CM" w:hint="eastAsia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</w:p>
    <w:p w:rsidR="00B906B0" w:rsidRPr="00784F24" w:rsidRDefault="007F4BEA" w:rsidP="005E7698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본 </w:t>
      </w:r>
      <w:r w:rsidR="00AC5360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사업</w:t>
      </w: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에 투입하는 인력 및 경력에 대한 기술</w:t>
      </w:r>
    </w:p>
    <w:p w:rsidR="003E5AE6" w:rsidRPr="00EA7E1B" w:rsidRDefault="003E5AE6" w:rsidP="005E7698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EA7E1B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 업체만의 노하우 또는 기술 보유 시 상세히 기술</w:t>
      </w:r>
    </w:p>
    <w:p w:rsidR="00374323" w:rsidRPr="008A16E4" w:rsidRDefault="00374323" w:rsidP="005E7698">
      <w:pPr>
        <w:pStyle w:val="ad"/>
        <w:numPr>
          <w:ilvl w:val="2"/>
          <w:numId w:val="14"/>
        </w:numPr>
        <w:spacing w:line="276" w:lineRule="auto"/>
        <w:outlineLvl w:val="2"/>
        <w:rPr>
          <w:rFonts w:ascii="하나 CM" w:eastAsia="하나 CM" w:hAnsi="하나 CM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A16E4">
        <w:rPr>
          <w:rFonts w:ascii="하나 CM" w:eastAsia="하나 CM" w:hAnsi="하나 CM" w:hint="eastAsia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제안 </w:t>
      </w:r>
      <w:r w:rsidR="006C0D2F">
        <w:rPr>
          <w:rFonts w:ascii="하나 CM" w:eastAsia="하나 CM" w:hAnsi="하나 CM" w:hint="eastAsia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요청</w:t>
      </w:r>
    </w:p>
    <w:p w:rsidR="008478E6" w:rsidRPr="00382B6A" w:rsidRDefault="008478E6" w:rsidP="005E7698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382B6A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본 제안에 대한 제안 업체의 수행 목표</w:t>
      </w:r>
      <w:r w:rsidR="006C0D2F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및 홍보 전략(견적 포함)</w:t>
      </w:r>
    </w:p>
    <w:p w:rsidR="008478E6" w:rsidRPr="00382B6A" w:rsidRDefault="007F4BEA" w:rsidP="005E7698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382B6A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부스 </w:t>
      </w:r>
      <w:r w:rsidR="00AC5360" w:rsidRPr="00382B6A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운영 아이디어</w:t>
      </w:r>
      <w:r w:rsidR="00A82FFD" w:rsidRPr="00382B6A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(미니게임 등)</w:t>
      </w:r>
      <w:r w:rsidRPr="00382B6A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제안 </w:t>
      </w:r>
      <w:r w:rsidR="008478E6" w:rsidRPr="00382B6A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및 </w:t>
      </w:r>
      <w:r w:rsidRPr="00382B6A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주요 홍보 포인트</w:t>
      </w:r>
      <w:r w:rsidR="008478E6" w:rsidRPr="00382B6A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</w:p>
    <w:p w:rsidR="007F4BEA" w:rsidRPr="00382B6A" w:rsidRDefault="00BA1F93" w:rsidP="005E7698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382B6A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사은품 아이디어 등(운영인력 및 사은품 수량 등은 견적에 포함) </w:t>
      </w:r>
    </w:p>
    <w:p w:rsidR="00374323" w:rsidRPr="00382B6A" w:rsidRDefault="00374323" w:rsidP="005E7698">
      <w:pPr>
        <w:pStyle w:val="ad"/>
        <w:numPr>
          <w:ilvl w:val="2"/>
          <w:numId w:val="14"/>
        </w:numPr>
        <w:spacing w:line="276" w:lineRule="auto"/>
        <w:outlineLvl w:val="2"/>
        <w:rPr>
          <w:rFonts w:ascii="하나 CM" w:eastAsia="하나 CM" w:hAnsi="하나 CM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382B6A">
        <w:rPr>
          <w:rFonts w:ascii="하나 CM" w:eastAsia="하나 CM" w:hAnsi="하나 CM" w:hint="eastAsia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기타 사항</w:t>
      </w:r>
    </w:p>
    <w:p w:rsidR="00B0526D" w:rsidRPr="00EA7E1B" w:rsidRDefault="00A51655" w:rsidP="005E7698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EA7E1B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위 항목에서 제시되지 않은 기타 내용에 대한 기술 (</w:t>
      </w:r>
      <w:r w:rsidR="00A82FFD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해당 사항 </w:t>
      </w:r>
      <w:r w:rsidRPr="00EA7E1B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있는 경우)</w:t>
      </w:r>
    </w:p>
    <w:p w:rsidR="000B0D19" w:rsidRPr="00A82FFD" w:rsidRDefault="000B0D19" w:rsidP="00A3331B">
      <w:pPr>
        <w:pStyle w:val="ad"/>
        <w:spacing w:line="276" w:lineRule="auto"/>
        <w:outlineLvl w:val="2"/>
        <w:rPr>
          <w:rFonts w:ascii="하나 CM" w:eastAsia="하나 CM" w:hAnsi="하나 CM"/>
          <w:highlight w:val="yellow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DF229D" w:rsidRDefault="00DF229D" w:rsidP="00A3331B">
      <w:pPr>
        <w:pStyle w:val="ad"/>
        <w:pageBreakBefore/>
        <w:numPr>
          <w:ilvl w:val="1"/>
          <w:numId w:val="14"/>
        </w:numPr>
        <w:spacing w:line="276" w:lineRule="auto"/>
        <w:ind w:left="357" w:hanging="357"/>
        <w:outlineLvl w:val="2"/>
        <w:rPr>
          <w:rFonts w:ascii="하나 CM" w:eastAsia="하나 CM" w:hAnsi="하나 CM"/>
          <w:bCs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lastRenderedPageBreak/>
        <w:t xml:space="preserve"> 입찰 관련 사항</w:t>
      </w:r>
      <w:r w:rsidR="000B0D19" w:rsidRPr="00DF229D">
        <w:rPr>
          <w:rFonts w:ascii="하나 CM" w:eastAsia="하나 CM" w:hAnsi="하나 CM" w:hint="eastAsia"/>
          <w:bCs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</w:p>
    <w:p w:rsidR="00DF229D" w:rsidRPr="00F1782B" w:rsidRDefault="00DF229D" w:rsidP="005E7698">
      <w:pPr>
        <w:pStyle w:val="ad"/>
        <w:numPr>
          <w:ilvl w:val="2"/>
          <w:numId w:val="14"/>
        </w:numPr>
        <w:spacing w:line="276" w:lineRule="auto"/>
        <w:outlineLvl w:val="2"/>
        <w:rPr>
          <w:rFonts w:ascii="하나 CM" w:eastAsia="하나 CM" w:hAnsi="하나 CM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F1782B">
        <w:rPr>
          <w:rFonts w:ascii="하나 CM" w:eastAsia="하나 CM" w:hAnsi="하나 CM" w:hint="eastAsia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진행일정</w:t>
      </w:r>
    </w:p>
    <w:tbl>
      <w:tblPr>
        <w:tblStyle w:val="af2"/>
        <w:tblW w:w="9356" w:type="dxa"/>
        <w:tblInd w:w="562" w:type="dxa"/>
        <w:tblLook w:val="04A0" w:firstRow="1" w:lastRow="0" w:firstColumn="1" w:lastColumn="0" w:noHBand="0" w:noVBand="1"/>
      </w:tblPr>
      <w:tblGrid>
        <w:gridCol w:w="3118"/>
        <w:gridCol w:w="1702"/>
        <w:gridCol w:w="4536"/>
      </w:tblGrid>
      <w:tr w:rsidR="00F1782B" w:rsidTr="00CD14EA">
        <w:tc>
          <w:tcPr>
            <w:tcW w:w="3118" w:type="dxa"/>
            <w:shd w:val="clear" w:color="auto" w:fill="D9D9D9" w:themeFill="background1" w:themeFillShade="D9"/>
          </w:tcPr>
          <w:p w:rsidR="00F1782B" w:rsidRPr="00F1782B" w:rsidRDefault="00F1782B" w:rsidP="00F1782B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1782B">
              <w:rPr>
                <w:rFonts w:ascii="하나 CM" w:eastAsia="하나 CM" w:hAnsi="하나 CM" w:hint="eastAsia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구분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:rsidR="00F1782B" w:rsidRPr="00F1782B" w:rsidRDefault="00F1782B" w:rsidP="00F1782B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1782B">
              <w:rPr>
                <w:rFonts w:ascii="하나 CM" w:eastAsia="하나 CM" w:hAnsi="하나 CM" w:hint="eastAsia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일정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:rsidR="00F1782B" w:rsidRPr="00F1782B" w:rsidRDefault="00F1782B" w:rsidP="00F1782B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1782B">
              <w:rPr>
                <w:rFonts w:ascii="하나 CM" w:eastAsia="하나 CM" w:hAnsi="하나 CM" w:hint="eastAsia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비고</w:t>
            </w:r>
          </w:p>
        </w:tc>
      </w:tr>
      <w:tr w:rsidR="00F1782B" w:rsidTr="00CD14EA">
        <w:tc>
          <w:tcPr>
            <w:tcW w:w="3118" w:type="dxa"/>
          </w:tcPr>
          <w:p w:rsidR="00F1782B" w:rsidRPr="00784F24" w:rsidRDefault="00F1782B" w:rsidP="00F1782B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784F24">
              <w:rPr>
                <w:rFonts w:ascii="하나 CM" w:eastAsia="하나 CM" w:hAnsi="하나 CM" w:hint="eastAsia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입찰</w:t>
            </w:r>
            <w:r w:rsidR="000F6925">
              <w:rPr>
                <w:rFonts w:ascii="하나 CM" w:eastAsia="하나 CM" w:hAnsi="하나 CM" w:hint="eastAsia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공고</w:t>
            </w:r>
          </w:p>
        </w:tc>
        <w:tc>
          <w:tcPr>
            <w:tcW w:w="1702" w:type="dxa"/>
          </w:tcPr>
          <w:p w:rsidR="00F1782B" w:rsidRPr="00B51260" w:rsidRDefault="000F6925" w:rsidP="000F6925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2026.10</w:t>
            </w:r>
            <w:r w:rsidR="00310A3D" w:rsidRPr="00B51260"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.</w:t>
            </w:r>
            <w:r w:rsidR="006E23B1">
              <w:rPr>
                <w:rFonts w:ascii="하나 CM" w:eastAsia="하나 CM" w:hAnsi="하나 CM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29</w:t>
            </w:r>
            <w:r>
              <w:rPr>
                <w:rFonts w:ascii="하나 CM" w:eastAsia="하나 CM" w:hAnsi="하나 CM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 w:rsidR="00F1782B" w:rsidRPr="00B51260">
              <w:rPr>
                <w:rFonts w:ascii="하나 CM" w:eastAsia="하나 CM" w:hAnsi="하나 CM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(</w:t>
            </w:r>
            <w:r w:rsidR="006E23B1"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목</w:t>
            </w:r>
            <w:r w:rsidR="00F1782B" w:rsidRPr="00B51260"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4536" w:type="dxa"/>
          </w:tcPr>
          <w:p w:rsidR="00F1782B" w:rsidRPr="00784F24" w:rsidRDefault="000F6925" w:rsidP="00F1782B">
            <w:pPr>
              <w:pStyle w:val="ad"/>
              <w:spacing w:line="276" w:lineRule="auto"/>
              <w:outlineLvl w:val="2"/>
              <w:rPr>
                <w:rFonts w:ascii="하나 CM" w:eastAsia="하나 CM" w:hAnsi="하나 CM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홈페이지 게시</w:t>
            </w:r>
          </w:p>
        </w:tc>
      </w:tr>
      <w:tr w:rsidR="00F1782B" w:rsidTr="00CD14EA">
        <w:tc>
          <w:tcPr>
            <w:tcW w:w="3118" w:type="dxa"/>
          </w:tcPr>
          <w:p w:rsidR="00F1782B" w:rsidRPr="00784F24" w:rsidRDefault="00F1782B" w:rsidP="00F1782B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784F24">
              <w:rPr>
                <w:rFonts w:ascii="하나 CM" w:eastAsia="하나 CM" w:hAnsi="하나 CM" w:hint="eastAsia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입찰마감</w:t>
            </w:r>
          </w:p>
        </w:tc>
        <w:tc>
          <w:tcPr>
            <w:tcW w:w="1702" w:type="dxa"/>
          </w:tcPr>
          <w:p w:rsidR="00F1782B" w:rsidRPr="00B51260" w:rsidRDefault="006C127A" w:rsidP="00833690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202</w:t>
            </w:r>
            <w:r w:rsidR="00833690">
              <w:rPr>
                <w:rFonts w:ascii="하나 CM" w:eastAsia="하나 CM" w:hAnsi="하나 CM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6</w:t>
            </w:r>
            <w:r w:rsidR="006E23B1"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.11</w:t>
            </w:r>
            <w:r w:rsidR="00E47255"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.</w:t>
            </w:r>
            <w:r w:rsidR="006E23B1">
              <w:rPr>
                <w:rFonts w:ascii="하나 CM" w:eastAsia="하나 CM" w:hAnsi="하나 CM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06</w:t>
            </w:r>
            <w:r w:rsidR="00F1782B" w:rsidRPr="00B51260"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 w:rsidR="00F1782B" w:rsidRPr="00B51260">
              <w:rPr>
                <w:rFonts w:ascii="하나 CM" w:eastAsia="하나 CM" w:hAnsi="하나 CM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(</w:t>
            </w:r>
            <w:r w:rsidR="006E23B1"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금</w:t>
            </w:r>
            <w:r w:rsidR="00F1782B" w:rsidRPr="00B51260"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4536" w:type="dxa"/>
          </w:tcPr>
          <w:p w:rsidR="00F1782B" w:rsidRPr="0046254B" w:rsidRDefault="00CD14EA" w:rsidP="002B17B6">
            <w:pPr>
              <w:pStyle w:val="ad"/>
              <w:spacing w:line="276" w:lineRule="auto"/>
              <w:rPr>
                <w:rFonts w:ascii="하나 CM" w:eastAsia="하나 CM" w:hAnsi="하나 CM" w:cs="Arial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하나 CM" w:eastAsia="하나 CM" w:hAnsi="하나 CM" w:cs="Arial" w:hint="eastAsia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Soft copy 이메일 접수</w:t>
            </w:r>
            <w:r w:rsidR="002B17B6">
              <w:rPr>
                <w:rFonts w:ascii="하나 CM" w:eastAsia="하나 CM" w:hAnsi="하나 CM" w:cs="Arial" w:hint="eastAsia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및 ha</w:t>
            </w:r>
            <w:r w:rsidR="002B17B6">
              <w:rPr>
                <w:rFonts w:ascii="하나 CM" w:eastAsia="하나 CM" w:hAnsi="하나 CM" w:cs="Arial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rd copy</w:t>
            </w:r>
            <w:r w:rsidR="002B17B6">
              <w:rPr>
                <w:rFonts w:ascii="하나 CM" w:eastAsia="하나 CM" w:hAnsi="하나 CM" w:cs="Arial" w:hint="eastAsia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접수</w:t>
            </w:r>
          </w:p>
        </w:tc>
      </w:tr>
      <w:tr w:rsidR="00F1782B" w:rsidTr="00CD14EA">
        <w:tc>
          <w:tcPr>
            <w:tcW w:w="3118" w:type="dxa"/>
          </w:tcPr>
          <w:p w:rsidR="00F1782B" w:rsidRPr="00784F24" w:rsidRDefault="00833690" w:rsidP="00F1782B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제안 설명(</w:t>
            </w:r>
            <w:r>
              <w:rPr>
                <w:rFonts w:ascii="하나 CM" w:eastAsia="하나 CM" w:hAnsi="하나 CM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P/T) </w:t>
            </w:r>
            <w:r>
              <w:rPr>
                <w:rFonts w:ascii="하나 CM" w:eastAsia="하나 CM" w:hAnsi="하나 CM" w:hint="eastAsia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및 심사</w:t>
            </w:r>
          </w:p>
        </w:tc>
        <w:tc>
          <w:tcPr>
            <w:tcW w:w="1702" w:type="dxa"/>
          </w:tcPr>
          <w:p w:rsidR="00F1782B" w:rsidRPr="00B51260" w:rsidRDefault="006C127A" w:rsidP="00833690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202</w:t>
            </w:r>
            <w:r w:rsidR="00833690">
              <w:rPr>
                <w:rFonts w:ascii="하나 CM" w:eastAsia="하나 CM" w:hAnsi="하나 CM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6</w:t>
            </w:r>
            <w:r w:rsidR="006E23B1"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.11</w:t>
            </w:r>
            <w:r w:rsidR="00310A3D" w:rsidRPr="00B51260"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.</w:t>
            </w:r>
            <w:r w:rsidR="006E23B1">
              <w:rPr>
                <w:rFonts w:ascii="하나 CM" w:eastAsia="하나 CM" w:hAnsi="하나 CM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09</w:t>
            </w:r>
            <w:r w:rsidR="00F1782B" w:rsidRPr="00B51260"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(</w:t>
            </w:r>
            <w:r w:rsidR="006E23B1"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월</w:t>
            </w:r>
            <w:r w:rsidR="00F1782B" w:rsidRPr="00B51260"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4536" w:type="dxa"/>
          </w:tcPr>
          <w:p w:rsidR="00F1782B" w:rsidRPr="00784F24" w:rsidRDefault="00833690" w:rsidP="00A15FFF">
            <w:pPr>
              <w:pStyle w:val="ad"/>
              <w:spacing w:line="276" w:lineRule="auto"/>
              <w:outlineLvl w:val="2"/>
              <w:rPr>
                <w:rFonts w:ascii="하나 CM" w:eastAsia="하나 CM" w:hAnsi="하나 CM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장소 및 시간 추후 통지</w:t>
            </w:r>
          </w:p>
        </w:tc>
      </w:tr>
      <w:tr w:rsidR="00F1782B" w:rsidTr="00CD14EA">
        <w:tc>
          <w:tcPr>
            <w:tcW w:w="3118" w:type="dxa"/>
          </w:tcPr>
          <w:p w:rsidR="00F1782B" w:rsidRPr="00784F24" w:rsidRDefault="00833690" w:rsidP="00F1782B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우선협상대상자 통지</w:t>
            </w:r>
          </w:p>
        </w:tc>
        <w:tc>
          <w:tcPr>
            <w:tcW w:w="1702" w:type="dxa"/>
          </w:tcPr>
          <w:p w:rsidR="00F1782B" w:rsidRPr="00B51260" w:rsidRDefault="006C127A" w:rsidP="00833690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202</w:t>
            </w:r>
            <w:r w:rsidR="00833690">
              <w:rPr>
                <w:rFonts w:ascii="하나 CM" w:eastAsia="하나 CM" w:hAnsi="하나 CM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6</w:t>
            </w:r>
            <w:r w:rsidR="00833690"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.11</w:t>
            </w:r>
            <w:r w:rsidR="00310A3D" w:rsidRPr="00B51260"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.</w:t>
            </w:r>
            <w:r w:rsidR="006E23B1">
              <w:rPr>
                <w:rFonts w:ascii="하나 CM" w:eastAsia="하나 CM" w:hAnsi="하나 CM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11</w:t>
            </w:r>
            <w:r w:rsidR="00F1782B" w:rsidRPr="00B51260"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(</w:t>
            </w:r>
            <w:r w:rsidR="006E23B1"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수</w:t>
            </w:r>
            <w:r w:rsidR="00F1782B" w:rsidRPr="00B51260"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4536" w:type="dxa"/>
          </w:tcPr>
          <w:p w:rsidR="00F1782B" w:rsidRPr="00784F24" w:rsidRDefault="00F1782B" w:rsidP="00F1782B">
            <w:pPr>
              <w:pStyle w:val="ad"/>
              <w:spacing w:line="276" w:lineRule="auto"/>
              <w:outlineLvl w:val="2"/>
              <w:rPr>
                <w:rFonts w:ascii="하나 CM" w:eastAsia="하나 CM" w:hAnsi="하나 CM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784F24">
              <w:rPr>
                <w:rFonts w:ascii="하나 CM" w:eastAsia="하나 CM" w:hAnsi="하나 CM" w:hint="eastAsia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선정결과 개별 통보</w:t>
            </w:r>
            <w:r w:rsidR="00310A3D">
              <w:rPr>
                <w:rFonts w:ascii="하나 CM" w:eastAsia="하나 CM" w:hAnsi="하나 CM" w:hint="eastAsia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, 심사일정에 따라 변경 가능</w:t>
            </w:r>
          </w:p>
        </w:tc>
      </w:tr>
      <w:tr w:rsidR="00833690" w:rsidTr="00CD14EA">
        <w:tc>
          <w:tcPr>
            <w:tcW w:w="3118" w:type="dxa"/>
          </w:tcPr>
          <w:p w:rsidR="00833690" w:rsidRDefault="00833690" w:rsidP="00F1782B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세부 협상 및 계약 체결</w:t>
            </w:r>
          </w:p>
        </w:tc>
        <w:tc>
          <w:tcPr>
            <w:tcW w:w="1702" w:type="dxa"/>
          </w:tcPr>
          <w:p w:rsidR="00833690" w:rsidRDefault="00833690" w:rsidP="00833690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bCs/>
                <w:color w:val="000000" w:themeColor="text1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2026.11월 중</w:t>
            </w:r>
          </w:p>
        </w:tc>
        <w:tc>
          <w:tcPr>
            <w:tcW w:w="4536" w:type="dxa"/>
          </w:tcPr>
          <w:p w:rsidR="00833690" w:rsidRPr="00784F24" w:rsidRDefault="00833690" w:rsidP="00F1782B">
            <w:pPr>
              <w:pStyle w:val="ad"/>
              <w:spacing w:line="276" w:lineRule="auto"/>
              <w:outlineLvl w:val="2"/>
              <w:rPr>
                <w:rFonts w:ascii="하나 CM" w:eastAsia="하나 CM" w:hAnsi="하나 CM"/>
                <w:bCs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</w:tbl>
    <w:p w:rsidR="00351CFE" w:rsidRPr="00F1782B" w:rsidRDefault="00DF229D" w:rsidP="005E7698">
      <w:pPr>
        <w:pStyle w:val="ad"/>
        <w:numPr>
          <w:ilvl w:val="2"/>
          <w:numId w:val="14"/>
        </w:numPr>
        <w:spacing w:line="276" w:lineRule="auto"/>
        <w:outlineLvl w:val="2"/>
        <w:rPr>
          <w:rFonts w:ascii="하나 CM" w:eastAsia="하나 CM" w:hAnsi="하나 CM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F1782B">
        <w:rPr>
          <w:rFonts w:ascii="하나 CM" w:eastAsia="하나 CM" w:hAnsi="하나 CM" w:hint="eastAsia"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제출 기한 및 서류 안내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3"/>
        <w:gridCol w:w="7104"/>
      </w:tblGrid>
      <w:tr w:rsidR="00BE0E34" w:rsidRPr="00DF229D" w:rsidTr="005A657A">
        <w:tc>
          <w:tcPr>
            <w:tcW w:w="2273" w:type="dxa"/>
            <w:shd w:val="clear" w:color="auto" w:fill="D9D9D9" w:themeFill="background1" w:themeFillShade="D9"/>
            <w:vAlign w:val="center"/>
          </w:tcPr>
          <w:p w:rsidR="00BE0E34" w:rsidRPr="00A37E71" w:rsidRDefault="00BE0E34" w:rsidP="005A657A">
            <w:pPr>
              <w:pStyle w:val="ad"/>
              <w:spacing w:line="276" w:lineRule="auto"/>
              <w:jc w:val="center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구분</w:t>
            </w:r>
          </w:p>
        </w:tc>
        <w:tc>
          <w:tcPr>
            <w:tcW w:w="7104" w:type="dxa"/>
            <w:shd w:val="clear" w:color="auto" w:fill="D9D9D9" w:themeFill="background1" w:themeFillShade="D9"/>
          </w:tcPr>
          <w:p w:rsidR="00BE0E34" w:rsidRPr="00A37E71" w:rsidRDefault="00BE0E34" w:rsidP="00813EF7">
            <w:pPr>
              <w:pStyle w:val="ad"/>
              <w:spacing w:line="276" w:lineRule="auto"/>
              <w:jc w:val="center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A37E71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비고</w:t>
            </w:r>
          </w:p>
        </w:tc>
      </w:tr>
      <w:tr w:rsidR="00FC2D7F" w:rsidRPr="00DF229D" w:rsidTr="005A657A">
        <w:tc>
          <w:tcPr>
            <w:tcW w:w="2273" w:type="dxa"/>
            <w:shd w:val="clear" w:color="auto" w:fill="auto"/>
            <w:vAlign w:val="center"/>
          </w:tcPr>
          <w:p w:rsidR="00FC2D7F" w:rsidRPr="00A37E71" w:rsidRDefault="00FC2D7F" w:rsidP="005A657A">
            <w:pPr>
              <w:pStyle w:val="ad"/>
              <w:spacing w:line="276" w:lineRule="auto"/>
              <w:jc w:val="center"/>
              <w:rPr>
                <w:rFonts w:ascii="하나 CM" w:eastAsia="하나 CM" w:hAnsi="하나 CM"/>
                <w:color w:val="0000FF"/>
                <w:sz w:val="20"/>
                <w:highlight w:val="yellow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A37E71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기한</w:t>
            </w:r>
          </w:p>
        </w:tc>
        <w:tc>
          <w:tcPr>
            <w:tcW w:w="7104" w:type="dxa"/>
            <w:shd w:val="clear" w:color="auto" w:fill="auto"/>
          </w:tcPr>
          <w:p w:rsidR="00FC2D7F" w:rsidRPr="00A37E71" w:rsidRDefault="006C127A" w:rsidP="006A29ED">
            <w:pPr>
              <w:pStyle w:val="ad"/>
              <w:spacing w:line="276" w:lineRule="auto"/>
              <w:rPr>
                <w:rFonts w:ascii="하나 CM" w:eastAsia="하나 CM" w:hAnsi="하나 CM"/>
                <w:color w:val="0000FF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color w:val="0000FF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202</w:t>
            </w:r>
            <w:r w:rsidR="006A29ED">
              <w:rPr>
                <w:rFonts w:ascii="하나 CM" w:eastAsia="하나 CM" w:hAnsi="하나 CM"/>
                <w:color w:val="0000FF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6</w:t>
            </w:r>
            <w:r w:rsidR="00FC2D7F" w:rsidRPr="00784F24">
              <w:rPr>
                <w:rFonts w:ascii="하나 CM" w:eastAsia="하나 CM" w:hAnsi="하나 CM" w:hint="eastAsia"/>
                <w:color w:val="0000FF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년</w:t>
            </w:r>
            <w:r w:rsidR="00474FB5">
              <w:rPr>
                <w:rFonts w:ascii="하나 CM" w:eastAsia="하나 CM" w:hAnsi="하나 CM"/>
                <w:color w:val="0000FF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11</w:t>
            </w:r>
            <w:r w:rsidR="00FC2D7F" w:rsidRPr="00784F24">
              <w:rPr>
                <w:rFonts w:ascii="하나 CM" w:eastAsia="하나 CM" w:hAnsi="하나 CM" w:hint="eastAsia"/>
                <w:color w:val="0000FF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월</w:t>
            </w:r>
            <w:r w:rsidR="00474FB5">
              <w:rPr>
                <w:rFonts w:ascii="하나 CM" w:eastAsia="하나 CM" w:hAnsi="하나 CM"/>
                <w:color w:val="0000FF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06</w:t>
            </w:r>
            <w:r w:rsidR="008457B7">
              <w:rPr>
                <w:rFonts w:ascii="하나 CM" w:eastAsia="하나 CM" w:hAnsi="하나 CM" w:hint="eastAsia"/>
                <w:color w:val="0000FF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일</w:t>
            </w:r>
            <w:r w:rsidR="00FC2D7F" w:rsidRPr="00784F24">
              <w:rPr>
                <w:rFonts w:ascii="하나 CM" w:eastAsia="하나 CM" w:hAnsi="하나 CM" w:hint="eastAsia"/>
                <w:color w:val="0000FF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(</w:t>
            </w:r>
            <w:r w:rsidR="00474FB5">
              <w:rPr>
                <w:rFonts w:ascii="하나 CM" w:eastAsia="하나 CM" w:hAnsi="하나 CM" w:hint="eastAsia"/>
                <w:color w:val="0000FF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금</w:t>
            </w:r>
            <w:bookmarkStart w:id="5" w:name="_GoBack"/>
            <w:bookmarkEnd w:id="5"/>
            <w:r w:rsidR="00FC2D7F" w:rsidRPr="00784F24">
              <w:rPr>
                <w:rFonts w:ascii="하나 CM" w:eastAsia="하나 CM" w:hAnsi="하나 CM" w:hint="eastAsia"/>
                <w:color w:val="0000FF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)  오후 3시</w:t>
            </w:r>
            <w:r w:rsidR="009E27B0">
              <w:rPr>
                <w:rFonts w:ascii="하나 CM" w:eastAsia="하나 CM" w:hAnsi="하나 CM" w:hint="eastAsia"/>
                <w:color w:val="0000FF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 w:rsidR="00784F24">
              <w:rPr>
                <w:rFonts w:ascii="하나 CM" w:eastAsia="하나 CM" w:hAnsi="하나 CM" w:hint="eastAsia"/>
                <w:color w:val="0000FF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(이메일 접수)</w:t>
            </w:r>
            <w:r w:rsidR="002B17B6">
              <w:rPr>
                <w:rFonts w:ascii="하나 CM" w:eastAsia="하나 CM" w:hAnsi="하나 CM"/>
                <w:color w:val="0000FF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, </w:t>
            </w:r>
            <w:r w:rsidR="002B17B6">
              <w:rPr>
                <w:rFonts w:ascii="하나 CM" w:eastAsia="하나 CM" w:hAnsi="하나 CM" w:hint="eastAsia"/>
                <w:color w:val="0000FF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오후 </w:t>
            </w:r>
            <w:r w:rsidR="002B17B6">
              <w:rPr>
                <w:rFonts w:ascii="하나 CM" w:eastAsia="하나 CM" w:hAnsi="하나 CM"/>
                <w:color w:val="0000FF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6</w:t>
            </w:r>
            <w:r w:rsidR="002B17B6">
              <w:rPr>
                <w:rFonts w:ascii="하나 CM" w:eastAsia="하나 CM" w:hAnsi="하나 CM" w:hint="eastAsia"/>
                <w:color w:val="0000FF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시(하드카피 접수)</w:t>
            </w:r>
          </w:p>
        </w:tc>
      </w:tr>
      <w:tr w:rsidR="00BE0E34" w:rsidRPr="00DF229D" w:rsidTr="005A657A">
        <w:tc>
          <w:tcPr>
            <w:tcW w:w="2273" w:type="dxa"/>
            <w:shd w:val="clear" w:color="auto" w:fill="auto"/>
            <w:vAlign w:val="center"/>
          </w:tcPr>
          <w:p w:rsidR="00BE0E34" w:rsidRPr="00A37E71" w:rsidRDefault="00BE0E34" w:rsidP="005A657A">
            <w:pPr>
              <w:pStyle w:val="ad"/>
              <w:spacing w:line="276" w:lineRule="auto"/>
              <w:jc w:val="center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A37E71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양식/분량</w:t>
            </w:r>
          </w:p>
        </w:tc>
        <w:tc>
          <w:tcPr>
            <w:tcW w:w="7104" w:type="dxa"/>
            <w:shd w:val="clear" w:color="auto" w:fill="auto"/>
          </w:tcPr>
          <w:p w:rsidR="00BE0E34" w:rsidRDefault="00BE0E34" w:rsidP="008457B7">
            <w:pPr>
              <w:pStyle w:val="ad"/>
              <w:spacing w:line="276" w:lineRule="auto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A37E71"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A4</w:t>
            </w:r>
            <w:r w:rsidRPr="00A37E71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용지 규격 </w:t>
            </w:r>
            <w:r w:rsidR="008457B7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MS</w:t>
            </w:r>
            <w:r w:rsidR="008457B7"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 w:rsidR="008457B7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파워포인트 또는 </w:t>
            </w:r>
            <w:r w:rsidR="008457B7"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PDF </w:t>
            </w:r>
            <w:r w:rsidR="008457B7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양식으로</w:t>
            </w:r>
            <w:r w:rsidRPr="00A37E71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제출 </w:t>
            </w:r>
            <w:r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 w:rsidRPr="00A37E71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(핵심</w:t>
            </w: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내용으로</w:t>
            </w:r>
            <w:r w:rsidRPr="00A37E71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축약하여 작성 요망)</w:t>
            </w:r>
          </w:p>
          <w:p w:rsidR="002B17B6" w:rsidRPr="00A37E71" w:rsidRDefault="002B17B6" w:rsidP="008457B7">
            <w:pPr>
              <w:pStyle w:val="ad"/>
              <w:spacing w:line="276" w:lineRule="auto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H</w:t>
            </w:r>
            <w:r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ard copy는 </w:t>
            </w: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제출서류 각 </w:t>
            </w:r>
            <w:r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1</w:t>
            </w: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부씩 제출</w:t>
            </w:r>
            <w:r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</w:p>
        </w:tc>
      </w:tr>
      <w:tr w:rsidR="00BE0E34" w:rsidRPr="00DF229D" w:rsidTr="005A657A">
        <w:tc>
          <w:tcPr>
            <w:tcW w:w="2273" w:type="dxa"/>
            <w:shd w:val="clear" w:color="auto" w:fill="auto"/>
            <w:vAlign w:val="center"/>
          </w:tcPr>
          <w:p w:rsidR="00BE0E34" w:rsidRPr="0046254B" w:rsidRDefault="00BE0E34" w:rsidP="005A657A">
            <w:pPr>
              <w:pStyle w:val="ad"/>
              <w:tabs>
                <w:tab w:val="clear" w:pos="284"/>
                <w:tab w:val="left" w:pos="280"/>
              </w:tabs>
              <w:spacing w:line="276" w:lineRule="auto"/>
              <w:jc w:val="center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제출처</w:t>
            </w:r>
          </w:p>
        </w:tc>
        <w:tc>
          <w:tcPr>
            <w:tcW w:w="7104" w:type="dxa"/>
            <w:shd w:val="clear" w:color="auto" w:fill="auto"/>
          </w:tcPr>
          <w:p w:rsidR="002B17B6" w:rsidRDefault="008457B7" w:rsidP="008457B7">
            <w:pPr>
              <w:pStyle w:val="ad"/>
              <w:spacing w:line="276" w:lineRule="auto"/>
              <w:rPr>
                <w:rFonts w:ascii="하나 CM" w:eastAsia="하나 CM" w:hAnsi="하나 CM" w:cs="Arial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cs="Arial" w:hint="eastAsia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제출</w:t>
            </w:r>
            <w:r w:rsidR="009E27B0" w:rsidRPr="0046254B">
              <w:rPr>
                <w:rFonts w:ascii="하나 CM" w:eastAsia="하나 CM" w:hAnsi="하나 CM" w:cs="Arial" w:hint="eastAsia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 w:rsidR="00BE0E34" w:rsidRPr="0046254B">
              <w:rPr>
                <w:rFonts w:ascii="하나 CM" w:eastAsia="하나 CM" w:hAnsi="하나 CM" w:cs="Arial" w:hint="eastAsia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E</w:t>
            </w:r>
            <w:r w:rsidR="00BE0E34" w:rsidRPr="0046254B">
              <w:rPr>
                <w:rFonts w:ascii="하나 CM" w:eastAsia="하나 CM" w:hAnsi="하나 CM" w:cs="Arial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-Mail:</w:t>
            </w:r>
            <w:r w:rsidR="00BE0E34" w:rsidRPr="0046254B">
              <w:rPr>
                <w:rFonts w:ascii="하나 CM" w:eastAsia="하나 CM" w:hAnsi="하나 CM" w:cs="Arial" w:hint="eastAsia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hyperlink r:id="rId9" w:history="1">
              <w:r w:rsidR="00F63459" w:rsidRPr="00950824">
                <w:rPr>
                  <w:rStyle w:val="a7"/>
                  <w:rFonts w:ascii="하나 CM" w:eastAsia="하나 CM" w:hAnsi="하나 CM" w:cs="Arial" w:hint="eastAsia"/>
                  <w:sz w:val="20"/>
                  <w:lang w:eastAsia="ko-KR"/>
                  <w14:textOutline w14:w="9525" w14:cap="rnd" w14:cmpd="sng" w14:algn="ctr">
                    <w14:solidFill>
                      <w14:schemeClr w14:val="accent1">
                        <w14:alpha w14:val="100000"/>
                      </w14:schemeClr>
                    </w14:solidFill>
                    <w14:prstDash w14:val="solid"/>
                    <w14:bevel/>
                  </w14:textOutline>
                </w:rPr>
                <w:t>parkya</w:t>
              </w:r>
              <w:r w:rsidR="00F63459" w:rsidRPr="00950824">
                <w:rPr>
                  <w:rStyle w:val="a7"/>
                  <w:rFonts w:ascii="하나 CM" w:eastAsia="하나 CM" w:hAnsi="하나 CM" w:cs="Arial"/>
                  <w:sz w:val="20"/>
                  <w:lang w:eastAsia="ko-KR"/>
                  <w14:textOutline w14:w="9525" w14:cap="rnd" w14:cmpd="sng" w14:algn="ctr">
                    <w14:solidFill>
                      <w14:schemeClr w14:val="accent1">
                        <w14:alpha w14:val="100000"/>
                      </w14:schemeClr>
                    </w14:solidFill>
                    <w14:prstDash w14:val="solid"/>
                    <w14:bevel/>
                  </w14:textOutline>
                </w:rPr>
                <w:t>@hanafn.com</w:t>
              </w:r>
            </w:hyperlink>
          </w:p>
          <w:p w:rsidR="00BE0E34" w:rsidRPr="008457B7" w:rsidRDefault="002B17B6" w:rsidP="0022338A">
            <w:pPr>
              <w:pStyle w:val="ad"/>
              <w:spacing w:line="276" w:lineRule="auto"/>
              <w:rPr>
                <w:rFonts w:ascii="하나 CM" w:eastAsia="하나 CM" w:hAnsi="하나 CM" w:cs="Arial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cs="Arial" w:hint="eastAsia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제출처 </w:t>
            </w:r>
            <w:r>
              <w:rPr>
                <w:rFonts w:ascii="하나 CM" w:eastAsia="하나 CM" w:hAnsi="하나 CM" w:cs="Arial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: </w:t>
            </w:r>
            <w:r>
              <w:rPr>
                <w:rFonts w:ascii="하나 CM" w:eastAsia="하나 CM" w:hAnsi="하나 CM" w:cs="Arial" w:hint="eastAsia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서울특별시 중구 을지로 3</w:t>
            </w:r>
            <w:r>
              <w:rPr>
                <w:rFonts w:ascii="하나 CM" w:eastAsia="하나 CM" w:hAnsi="하나 CM" w:cs="Arial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5 </w:t>
            </w:r>
            <w:r>
              <w:rPr>
                <w:rFonts w:ascii="하나 CM" w:eastAsia="하나 CM" w:hAnsi="하나 CM" w:cs="Arial" w:hint="eastAsia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하나은행 본점</w:t>
            </w:r>
            <w:r w:rsidR="00F63459">
              <w:rPr>
                <w:rFonts w:ascii="하나 CM" w:eastAsia="하나 CM" w:hAnsi="하나 CM" w:cs="Arial" w:hint="eastAsia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디지털전략사업부</w:t>
            </w:r>
            <w:r w:rsidR="008457B7">
              <w:rPr>
                <w:rFonts w:ascii="하나 CM" w:eastAsia="하나 CM" w:hAnsi="하나 CM" w:cs="Arial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br/>
            </w:r>
            <w:r w:rsidR="008457B7">
              <w:rPr>
                <w:rFonts w:ascii="하나 CM" w:eastAsia="하나 CM" w:hAnsi="하나 CM" w:cs="Arial" w:hint="eastAsia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문의 </w:t>
            </w:r>
            <w:r w:rsidR="008457B7">
              <w:rPr>
                <w:rFonts w:ascii="하나 CM" w:eastAsia="하나 CM" w:hAnsi="하나 CM" w:cs="Arial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: </w:t>
            </w:r>
            <w:r w:rsidR="008457B7">
              <w:rPr>
                <w:rFonts w:ascii="하나 CM" w:eastAsia="하나 CM" w:hAnsi="하나 CM" w:cs="Arial" w:hint="eastAsia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하나은행 </w:t>
            </w:r>
            <w:r w:rsidR="0022338A">
              <w:rPr>
                <w:rFonts w:ascii="하나 CM" w:eastAsia="하나 CM" w:hAnsi="하나 CM" w:cs="Arial" w:hint="eastAsia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디지털전략사업부</w:t>
            </w:r>
            <w:r w:rsidR="008457B7">
              <w:rPr>
                <w:rFonts w:ascii="하나 CM" w:eastAsia="하나 CM" w:hAnsi="하나 CM" w:cs="Arial" w:hint="eastAsia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 w:rsidR="00F63459">
              <w:rPr>
                <w:rFonts w:ascii="하나 CM" w:eastAsia="하나 CM" w:hAnsi="하나 CM" w:cs="Arial" w:hint="eastAsia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과장 박영애</w:t>
            </w:r>
            <w:r w:rsidR="00BE0E34" w:rsidRPr="0046254B">
              <w:rPr>
                <w:rFonts w:ascii="하나 CM" w:eastAsia="하나 CM" w:hAnsi="하나 CM" w:cs="Arial" w:hint="eastAsia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(T. 02-</w:t>
            </w:r>
            <w:r w:rsidR="00F63459">
              <w:rPr>
                <w:rFonts w:ascii="하나 CM" w:eastAsia="하나 CM" w:hAnsi="하나 CM" w:cs="Arial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3788</w:t>
            </w:r>
            <w:r w:rsidR="00BE0E34" w:rsidRPr="0046254B">
              <w:rPr>
                <w:rFonts w:ascii="하나 CM" w:eastAsia="하나 CM" w:hAnsi="하나 CM" w:cs="Arial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-</w:t>
            </w:r>
            <w:r w:rsidR="00F63459">
              <w:rPr>
                <w:rFonts w:ascii="하나 CM" w:eastAsia="하나 CM" w:hAnsi="하나 CM" w:cs="Arial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5019</w:t>
            </w:r>
            <w:r w:rsidR="00BE0E34" w:rsidRPr="0046254B">
              <w:rPr>
                <w:rFonts w:ascii="하나 CM" w:eastAsia="하나 CM" w:hAnsi="하나 CM" w:cs="Arial"/>
                <w:color w:val="000000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)</w:t>
            </w:r>
          </w:p>
        </w:tc>
      </w:tr>
      <w:tr w:rsidR="00585EEF" w:rsidRPr="00DF229D" w:rsidTr="005A657A">
        <w:tc>
          <w:tcPr>
            <w:tcW w:w="2273" w:type="dxa"/>
            <w:shd w:val="clear" w:color="auto" w:fill="D9D9D9" w:themeFill="background1" w:themeFillShade="D9"/>
            <w:vAlign w:val="center"/>
          </w:tcPr>
          <w:p w:rsidR="00585EEF" w:rsidRPr="00CB2B67" w:rsidRDefault="00585EEF" w:rsidP="005A657A">
            <w:pPr>
              <w:pStyle w:val="ad"/>
              <w:tabs>
                <w:tab w:val="clear" w:pos="284"/>
                <w:tab w:val="left" w:pos="280"/>
              </w:tabs>
              <w:spacing w:line="276" w:lineRule="auto"/>
              <w:jc w:val="center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CB2B67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제출서류</w:t>
            </w:r>
          </w:p>
        </w:tc>
        <w:tc>
          <w:tcPr>
            <w:tcW w:w="7104" w:type="dxa"/>
            <w:shd w:val="clear" w:color="auto" w:fill="D9D9D9" w:themeFill="background1" w:themeFillShade="D9"/>
          </w:tcPr>
          <w:p w:rsidR="00585EEF" w:rsidRPr="00CB2B67" w:rsidRDefault="00585EEF" w:rsidP="00CB2B67">
            <w:pPr>
              <w:pStyle w:val="ad"/>
              <w:tabs>
                <w:tab w:val="clear" w:pos="284"/>
                <w:tab w:val="left" w:pos="280"/>
              </w:tabs>
              <w:spacing w:line="276" w:lineRule="auto"/>
              <w:jc w:val="center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CB2B67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비고</w:t>
            </w:r>
          </w:p>
        </w:tc>
      </w:tr>
      <w:tr w:rsidR="00585EEF" w:rsidRPr="00DF229D" w:rsidTr="00CD14EA">
        <w:tc>
          <w:tcPr>
            <w:tcW w:w="2273" w:type="dxa"/>
            <w:shd w:val="clear" w:color="auto" w:fill="auto"/>
            <w:vAlign w:val="center"/>
          </w:tcPr>
          <w:p w:rsidR="00585EEF" w:rsidRPr="005A657A" w:rsidRDefault="00585EEF" w:rsidP="005A657A">
            <w:pPr>
              <w:pStyle w:val="ad"/>
              <w:tabs>
                <w:tab w:val="clear" w:pos="284"/>
                <w:tab w:val="left" w:pos="280"/>
              </w:tabs>
              <w:spacing w:line="276" w:lineRule="auto"/>
              <w:jc w:val="center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5A657A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제안서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585EEF" w:rsidRPr="00F63459" w:rsidRDefault="00585EEF" w:rsidP="00F63459">
            <w:pPr>
              <w:spacing w:line="276" w:lineRule="auto"/>
              <w:rPr>
                <w:rFonts w:ascii="하나 CM" w:eastAsia="하나 CM" w:hAnsi="하나 CM"/>
                <w:bCs/>
                <w:szCs w:val="36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784F24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제안 내용 </w:t>
            </w:r>
            <w:r w:rsidRPr="00784F24"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: </w:t>
            </w:r>
            <w:r w:rsidR="00F63459" w:rsidRPr="00F63459">
              <w:rPr>
                <w:rFonts w:ascii="하나 CM" w:eastAsia="하나 CM" w:hAnsi="하나 CM" w:hint="eastAsia"/>
                <w:bCs/>
                <w:sz w:val="20"/>
                <w:szCs w:val="36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예금토큰 결제 확대를 위한 홍보 제안</w:t>
            </w:r>
          </w:p>
        </w:tc>
      </w:tr>
      <w:tr w:rsidR="00585EEF" w:rsidRPr="00DF229D" w:rsidTr="00CD14EA">
        <w:tc>
          <w:tcPr>
            <w:tcW w:w="2273" w:type="dxa"/>
            <w:shd w:val="clear" w:color="auto" w:fill="auto"/>
            <w:vAlign w:val="center"/>
          </w:tcPr>
          <w:p w:rsidR="00585EEF" w:rsidRPr="00F93BFF" w:rsidRDefault="00585EEF" w:rsidP="005A657A">
            <w:pPr>
              <w:pStyle w:val="ad"/>
              <w:tabs>
                <w:tab w:val="clear" w:pos="284"/>
                <w:tab w:val="left" w:pos="280"/>
              </w:tabs>
              <w:spacing w:line="276" w:lineRule="auto"/>
              <w:jc w:val="center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입찰참가승낙</w:t>
            </w:r>
            <w:r w:rsidR="00F93BFF"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(신청)</w:t>
            </w: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서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585EEF" w:rsidRPr="00F93BFF" w:rsidRDefault="00F93BFF" w:rsidP="00CD14EA">
            <w:pPr>
              <w:pStyle w:val="ad"/>
              <w:tabs>
                <w:tab w:val="clear" w:pos="284"/>
                <w:tab w:val="left" w:pos="280"/>
              </w:tabs>
              <w:spacing w:line="276" w:lineRule="auto"/>
              <w:jc w:val="both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서식 </w:t>
            </w:r>
            <w:r w:rsidRPr="00F93BFF"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1</w:t>
            </w: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호 자료로 별도 제출</w:t>
            </w:r>
          </w:p>
        </w:tc>
      </w:tr>
      <w:tr w:rsidR="00585EEF" w:rsidRPr="00DF229D" w:rsidTr="00CD14EA">
        <w:tc>
          <w:tcPr>
            <w:tcW w:w="2273" w:type="dxa"/>
            <w:shd w:val="clear" w:color="auto" w:fill="auto"/>
            <w:vAlign w:val="center"/>
          </w:tcPr>
          <w:p w:rsidR="00585EEF" w:rsidRPr="00F93BFF" w:rsidRDefault="00585EEF" w:rsidP="005A657A">
            <w:pPr>
              <w:pStyle w:val="ad"/>
              <w:tabs>
                <w:tab w:val="clear" w:pos="284"/>
                <w:tab w:val="left" w:pos="280"/>
              </w:tabs>
              <w:spacing w:line="276" w:lineRule="auto"/>
              <w:jc w:val="center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입찰유의서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585EEF" w:rsidRPr="00F93BFF" w:rsidRDefault="00F93BFF" w:rsidP="00CD14EA">
            <w:pPr>
              <w:pStyle w:val="ad"/>
              <w:spacing w:line="276" w:lineRule="auto"/>
              <w:jc w:val="both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서식</w:t>
            </w:r>
            <w:r w:rsidRPr="00F93BFF"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</w:t>
            </w: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호 자료로 별도 제출</w:t>
            </w:r>
          </w:p>
        </w:tc>
      </w:tr>
      <w:tr w:rsidR="00585EEF" w:rsidRPr="00DF229D" w:rsidTr="00CD14EA">
        <w:tc>
          <w:tcPr>
            <w:tcW w:w="2273" w:type="dxa"/>
            <w:shd w:val="clear" w:color="auto" w:fill="auto"/>
            <w:vAlign w:val="center"/>
          </w:tcPr>
          <w:p w:rsidR="00585EEF" w:rsidRPr="00F93BFF" w:rsidRDefault="00585EEF" w:rsidP="005A657A">
            <w:pPr>
              <w:pStyle w:val="ad"/>
              <w:tabs>
                <w:tab w:val="clear" w:pos="284"/>
                <w:tab w:val="left" w:pos="280"/>
              </w:tabs>
              <w:spacing w:line="276" w:lineRule="auto"/>
              <w:jc w:val="center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공정입찰/계약 이행 서약서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585EEF" w:rsidRPr="00F93BFF" w:rsidRDefault="00F93BFF" w:rsidP="00CD14EA">
            <w:pPr>
              <w:pStyle w:val="ad"/>
              <w:spacing w:line="276" w:lineRule="auto"/>
              <w:jc w:val="both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서식 </w:t>
            </w:r>
            <w:r w:rsidRPr="00F93BFF"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3</w:t>
            </w: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호 자료로 별도 제출</w:t>
            </w:r>
          </w:p>
        </w:tc>
      </w:tr>
      <w:tr w:rsidR="00EC6648" w:rsidRPr="00DF229D" w:rsidTr="00CD14EA">
        <w:tc>
          <w:tcPr>
            <w:tcW w:w="2273" w:type="dxa"/>
            <w:shd w:val="clear" w:color="auto" w:fill="auto"/>
            <w:vAlign w:val="center"/>
          </w:tcPr>
          <w:p w:rsidR="00EC6648" w:rsidRDefault="00EC6648" w:rsidP="005A657A">
            <w:pPr>
              <w:pStyle w:val="ad"/>
              <w:tabs>
                <w:tab w:val="clear" w:pos="284"/>
                <w:tab w:val="left" w:pos="280"/>
              </w:tabs>
              <w:spacing w:line="276" w:lineRule="auto"/>
              <w:jc w:val="center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비밀유지 확약서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EC6648" w:rsidRPr="00F93BFF" w:rsidRDefault="00EC6648" w:rsidP="00CD14EA">
            <w:pPr>
              <w:pStyle w:val="ad"/>
              <w:spacing w:line="276" w:lineRule="auto"/>
              <w:jc w:val="both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서식 </w:t>
            </w:r>
            <w:r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4</w:t>
            </w: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호 자료로 별도 제출</w:t>
            </w:r>
          </w:p>
        </w:tc>
      </w:tr>
      <w:tr w:rsidR="007E5198" w:rsidRPr="00DF229D" w:rsidTr="00CD14EA">
        <w:tc>
          <w:tcPr>
            <w:tcW w:w="2273" w:type="dxa"/>
            <w:shd w:val="clear" w:color="auto" w:fill="auto"/>
            <w:vAlign w:val="center"/>
          </w:tcPr>
          <w:p w:rsidR="007E5198" w:rsidRPr="00F93BFF" w:rsidRDefault="007E5198" w:rsidP="005A657A">
            <w:pPr>
              <w:pStyle w:val="ad"/>
              <w:tabs>
                <w:tab w:val="clear" w:pos="284"/>
                <w:tab w:val="left" w:pos="280"/>
              </w:tabs>
              <w:spacing w:line="276" w:lineRule="auto"/>
              <w:jc w:val="center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재무제표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7E5198" w:rsidRPr="00F93BFF" w:rsidRDefault="007E5198" w:rsidP="00CD14EA">
            <w:pPr>
              <w:pStyle w:val="ad"/>
              <w:spacing w:line="276" w:lineRule="auto"/>
              <w:jc w:val="both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서식 </w:t>
            </w:r>
            <w:r w:rsidR="00EC6648"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5</w:t>
            </w: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호 </w:t>
            </w: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자료 또는 </w:t>
            </w: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신용평가기관(한국신용평가 등)</w:t>
            </w:r>
            <w:r w:rsidRPr="00F93BFF"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발행 신용분석보고서</w:t>
            </w: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등으</w:t>
            </w: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로 별도 제출</w:t>
            </w:r>
          </w:p>
        </w:tc>
      </w:tr>
      <w:tr w:rsidR="00585EEF" w:rsidRPr="00DF229D" w:rsidTr="005A657A">
        <w:tc>
          <w:tcPr>
            <w:tcW w:w="2273" w:type="dxa"/>
            <w:shd w:val="clear" w:color="auto" w:fill="auto"/>
            <w:vAlign w:val="center"/>
          </w:tcPr>
          <w:p w:rsidR="00585EEF" w:rsidRPr="00F93BFF" w:rsidRDefault="00585EEF" w:rsidP="005A657A">
            <w:pPr>
              <w:pStyle w:val="ad"/>
              <w:tabs>
                <w:tab w:val="clear" w:pos="284"/>
                <w:tab w:val="left" w:pos="280"/>
              </w:tabs>
              <w:spacing w:line="276" w:lineRule="auto"/>
              <w:jc w:val="center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회사 일반현황 및 연혁</w:t>
            </w:r>
          </w:p>
        </w:tc>
        <w:tc>
          <w:tcPr>
            <w:tcW w:w="7104" w:type="dxa"/>
            <w:shd w:val="clear" w:color="auto" w:fill="auto"/>
          </w:tcPr>
          <w:p w:rsidR="00585EEF" w:rsidRPr="00F93BFF" w:rsidRDefault="007E5198" w:rsidP="00F93BFF">
            <w:pPr>
              <w:pStyle w:val="ad"/>
              <w:spacing w:line="276" w:lineRule="auto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자체 양식으로 </w:t>
            </w:r>
            <w:r w:rsidR="00F93BFF"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별도 제출</w:t>
            </w:r>
          </w:p>
        </w:tc>
      </w:tr>
      <w:tr w:rsidR="00585EEF" w:rsidRPr="00DF229D" w:rsidTr="005A657A">
        <w:tc>
          <w:tcPr>
            <w:tcW w:w="2273" w:type="dxa"/>
            <w:shd w:val="clear" w:color="auto" w:fill="auto"/>
            <w:vAlign w:val="center"/>
          </w:tcPr>
          <w:p w:rsidR="00585EEF" w:rsidRPr="00F93BFF" w:rsidRDefault="00585EEF" w:rsidP="005A657A">
            <w:pPr>
              <w:pStyle w:val="ad"/>
              <w:tabs>
                <w:tab w:val="clear" w:pos="284"/>
                <w:tab w:val="left" w:pos="280"/>
              </w:tabs>
              <w:spacing w:line="276" w:lineRule="auto"/>
              <w:jc w:val="center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제안 견적서</w:t>
            </w:r>
          </w:p>
        </w:tc>
        <w:tc>
          <w:tcPr>
            <w:tcW w:w="7104" w:type="dxa"/>
            <w:shd w:val="clear" w:color="auto" w:fill="auto"/>
          </w:tcPr>
          <w:p w:rsidR="00585EEF" w:rsidRPr="00F93BFF" w:rsidRDefault="007E5198" w:rsidP="00F93BFF">
            <w:pPr>
              <w:pStyle w:val="ad"/>
              <w:spacing w:line="276" w:lineRule="auto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자체 양식으로 </w:t>
            </w:r>
            <w:r w:rsidR="00F93BFF"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별도 제출</w:t>
            </w:r>
            <w:r w:rsidR="002511A5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 w:rsidR="00F964E3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(밀봉하여 제출)</w:t>
            </w:r>
          </w:p>
        </w:tc>
      </w:tr>
      <w:tr w:rsidR="00585EEF" w:rsidRPr="00DF229D" w:rsidTr="005A657A">
        <w:tc>
          <w:tcPr>
            <w:tcW w:w="2273" w:type="dxa"/>
            <w:shd w:val="clear" w:color="auto" w:fill="auto"/>
            <w:vAlign w:val="center"/>
          </w:tcPr>
          <w:p w:rsidR="00585EEF" w:rsidRPr="00F93BFF" w:rsidRDefault="00F93BFF" w:rsidP="005A657A">
            <w:pPr>
              <w:pStyle w:val="ad"/>
              <w:tabs>
                <w:tab w:val="clear" w:pos="284"/>
                <w:tab w:val="left" w:pos="280"/>
              </w:tabs>
              <w:spacing w:line="276" w:lineRule="auto"/>
              <w:jc w:val="center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br w:type="page"/>
            </w:r>
            <w:r w:rsidR="00585EEF" w:rsidRPr="00F93BFF"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법인</w:t>
            </w:r>
            <w:r w:rsidR="00585EEF"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실명확인 서류</w:t>
            </w:r>
          </w:p>
        </w:tc>
        <w:tc>
          <w:tcPr>
            <w:tcW w:w="7104" w:type="dxa"/>
            <w:shd w:val="clear" w:color="auto" w:fill="auto"/>
          </w:tcPr>
          <w:p w:rsidR="00585EEF" w:rsidRPr="00F93BFF" w:rsidRDefault="00F93BFF" w:rsidP="00F93BFF">
            <w:pPr>
              <w:pStyle w:val="ad"/>
              <w:tabs>
                <w:tab w:val="clear" w:pos="284"/>
                <w:tab w:val="left" w:pos="280"/>
              </w:tabs>
              <w:spacing w:line="276" w:lineRule="auto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-법인인감증명서(원본, </w:t>
            </w:r>
            <w:r w:rsidRPr="00F93BFF"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3</w:t>
            </w: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개월 이내 발급분)</w:t>
            </w:r>
            <w:r w:rsidRPr="00F93BFF"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br/>
              <w:t>-</w:t>
            </w: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법인등기부등본(원본,</w:t>
            </w:r>
            <w:r w:rsidRPr="00F93BFF"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3</w:t>
            </w: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개월 이내 발급분)</w:t>
            </w:r>
            <w:r w:rsidRPr="00F93BFF"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br/>
              <w:t>-</w:t>
            </w:r>
            <w:r w:rsidRPr="00F93BFF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사업자등록증(사본)</w:t>
            </w:r>
          </w:p>
        </w:tc>
      </w:tr>
      <w:tr w:rsidR="00BE0E34" w:rsidRPr="00D05185" w:rsidTr="005A657A">
        <w:tc>
          <w:tcPr>
            <w:tcW w:w="2273" w:type="dxa"/>
            <w:shd w:val="clear" w:color="auto" w:fill="D9D9D9" w:themeFill="background1" w:themeFillShade="D9"/>
            <w:vAlign w:val="center"/>
          </w:tcPr>
          <w:p w:rsidR="00BE0E34" w:rsidRPr="00A37E71" w:rsidRDefault="00BE0E34" w:rsidP="005A657A">
            <w:pPr>
              <w:pStyle w:val="ad"/>
              <w:tabs>
                <w:tab w:val="clear" w:pos="284"/>
                <w:tab w:val="left" w:pos="280"/>
              </w:tabs>
              <w:spacing w:line="276" w:lineRule="auto"/>
              <w:jc w:val="center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A37E71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유의사항</w:t>
            </w:r>
          </w:p>
        </w:tc>
        <w:tc>
          <w:tcPr>
            <w:tcW w:w="7104" w:type="dxa"/>
            <w:shd w:val="clear" w:color="auto" w:fill="auto"/>
          </w:tcPr>
          <w:p w:rsidR="00BE0E34" w:rsidRPr="00A37E71" w:rsidRDefault="00BE0E34" w:rsidP="00BE0E34">
            <w:pPr>
              <w:pStyle w:val="ad"/>
              <w:tabs>
                <w:tab w:val="clear" w:pos="284"/>
                <w:tab w:val="left" w:pos="280"/>
              </w:tabs>
              <w:spacing w:line="276" w:lineRule="auto"/>
              <w:ind w:left="164" w:hangingChars="100" w:hanging="164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A37E71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- 문의는 반드시 E-Mail 로 하</w:t>
            </w: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며</w:t>
            </w:r>
            <w:r w:rsidRPr="00A37E71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, 문의사항에 대한 답변은 모든 참가업체에 동일하게 통보</w:t>
            </w:r>
          </w:p>
          <w:p w:rsidR="00BE0E34" w:rsidRPr="00A37E71" w:rsidRDefault="00BE0E34" w:rsidP="00BE0E34">
            <w:pPr>
              <w:pStyle w:val="ad"/>
              <w:spacing w:line="276" w:lineRule="auto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A37E71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- 전화 문의 또는 구두로 질의 및 응답한 사항은 법적 효력</w:t>
            </w: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없음</w:t>
            </w:r>
            <w:r w:rsidRPr="00A37E71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</w:p>
        </w:tc>
      </w:tr>
    </w:tbl>
    <w:p w:rsidR="00C00D15" w:rsidRPr="00C00D15" w:rsidRDefault="00C00D15" w:rsidP="00C00D15">
      <w:pPr>
        <w:pStyle w:val="ad"/>
        <w:spacing w:line="276" w:lineRule="auto"/>
        <w:ind w:left="720"/>
        <w:outlineLvl w:val="2"/>
        <w:rPr>
          <w:rFonts w:ascii="하나 CM" w:eastAsia="하나 CM" w:hAnsi="하나 CM"/>
          <w:sz w:val="2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C00D15" w:rsidRPr="00C00D15" w:rsidRDefault="00C00D15" w:rsidP="00A3331B">
      <w:pPr>
        <w:pStyle w:val="ad"/>
        <w:pageBreakBefore/>
        <w:numPr>
          <w:ilvl w:val="0"/>
          <w:numId w:val="14"/>
        </w:numPr>
        <w:tabs>
          <w:tab w:val="clear" w:pos="284"/>
        </w:tabs>
        <w:spacing w:line="276" w:lineRule="auto"/>
        <w:ind w:left="142" w:hanging="142"/>
        <w:outlineLvl w:val="2"/>
        <w:rPr>
          <w:rFonts w:ascii="하나 CM" w:eastAsia="하나 CM" w:hAnsi="하나 CM"/>
          <w:bCs/>
          <w:sz w:val="28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sz w:val="28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lastRenderedPageBreak/>
        <w:t>.</w:t>
      </w:r>
      <w:r w:rsidR="00AC1E2D" w:rsidRPr="00C00D15">
        <w:rPr>
          <w:rFonts w:ascii="하나 CM" w:eastAsia="하나 CM" w:hAnsi="하나 CM" w:hint="eastAsia"/>
          <w:sz w:val="28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입찰 관련 </w:t>
      </w:r>
      <w:r w:rsidR="008A69FE">
        <w:rPr>
          <w:rFonts w:ascii="하나 CM" w:eastAsia="하나 CM" w:hAnsi="하나 CM" w:hint="eastAsia"/>
          <w:sz w:val="28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유의</w:t>
      </w:r>
      <w:r w:rsidR="000B0D19" w:rsidRPr="00C00D15">
        <w:rPr>
          <w:rFonts w:ascii="하나 CM" w:eastAsia="하나 CM" w:hAnsi="하나 CM" w:hint="eastAsia"/>
          <w:sz w:val="28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사항</w:t>
      </w:r>
      <w:r w:rsidR="008A69FE">
        <w:rPr>
          <w:rFonts w:ascii="하나 CM" w:eastAsia="하나 CM" w:hAnsi="하나 CM" w:hint="eastAsia"/>
          <w:sz w:val="28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및 평가 등</w:t>
      </w:r>
      <w:r w:rsidR="000B0D19" w:rsidRPr="00C00D15">
        <w:rPr>
          <w:rFonts w:ascii="하나 CM" w:eastAsia="하나 CM" w:hAnsi="하나 CM" w:hint="eastAsia"/>
          <w:sz w:val="28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 </w:t>
      </w:r>
    </w:p>
    <w:p w:rsidR="000B0D19" w:rsidRPr="00077241" w:rsidRDefault="000B0D19" w:rsidP="005E7698">
      <w:pPr>
        <w:pStyle w:val="ad"/>
        <w:numPr>
          <w:ilvl w:val="1"/>
          <w:numId w:val="14"/>
        </w:numPr>
        <w:spacing w:line="276" w:lineRule="auto"/>
        <w:ind w:left="426" w:hanging="426"/>
        <w:outlineLvl w:val="2"/>
        <w:rPr>
          <w:rFonts w:ascii="하나 CM" w:eastAsia="하나 CM" w:hAnsi="하나 CM"/>
          <w:bCs/>
          <w:sz w:val="28"/>
          <w:szCs w:val="2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C00D15">
        <w:rPr>
          <w:rFonts w:ascii="하나 CM" w:eastAsia="하나 CM" w:hAnsi="하나 CM" w:hint="eastAsia"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 관련 유의사항</w:t>
      </w:r>
      <w:r w:rsidR="00BA3F6F">
        <w:rPr>
          <w:rFonts w:ascii="하나 CM" w:eastAsia="하나 CM" w:hAnsi="하나 CM" w:hint="eastAsia"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및 효력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본 </w:t>
      </w:r>
      <w:proofErr w:type="spellStart"/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제안요청과</w:t>
      </w:r>
      <w:proofErr w:type="spellEnd"/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관련하여 제출된 계획서 및 관련 자료는 반환하지 않음</w:t>
      </w:r>
    </w:p>
    <w:p w:rsidR="00077241" w:rsidRPr="00DA42C1" w:rsidRDefault="008457B7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F63459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="00077241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에 제출하는 </w:t>
      </w:r>
      <w:proofErr w:type="spellStart"/>
      <w:r w:rsidR="00077241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제반서류는</w:t>
      </w:r>
      <w:proofErr w:type="spellEnd"/>
      <w:r w:rsidR="00077241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상거래 또는 법적으로 공급에 하자가 없어야 함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proofErr w:type="spellStart"/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제안가격은</w:t>
      </w:r>
      <w:proofErr w:type="spellEnd"/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proofErr w:type="spellStart"/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제부문의</w:t>
      </w:r>
      <w:proofErr w:type="spellEnd"/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가격이 포함되어야 하며, 향후 이와 관련하여 </w:t>
      </w:r>
      <w:r w:rsidR="008457B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F63459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의 추가적인 비용부담 요소가 예상될 경우 계약 이전 단계에 사전 고지 해야 함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제안서에 사용하는 문구는 확정적인 어구 사용 (</w:t>
      </w:r>
      <w:r w:rsidRPr="00DA42C1"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“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가능하다</w:t>
      </w:r>
      <w:r w:rsidRPr="00DA42C1"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”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, </w:t>
      </w:r>
      <w:r w:rsidRPr="00DA42C1"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“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~ 할 수도 있다</w:t>
      </w:r>
      <w:r w:rsidRPr="00DA42C1"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”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등의 문구는 불가능한 것으로 간주함) 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제안서를 포함하여 제안 관련된 모든 정보는 </w:t>
      </w:r>
      <w:r w:rsidR="008457B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F63459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의 사전 승인 없이 일부분의 유출도 절대 금지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제안서와</w:t>
      </w:r>
      <w:r w:rsidR="00F63459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관련하여 제시한 모든 정보는 계획서를 작성하는 이외의 목적으로 이용 불가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요구하는 내용에 해당사항이 없으면 </w:t>
      </w:r>
      <w:r w:rsidRPr="00DA42C1"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‘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해당 </w:t>
      </w:r>
      <w:proofErr w:type="spellStart"/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사항없음</w:t>
      </w:r>
      <w:proofErr w:type="spellEnd"/>
      <w:r w:rsidRPr="00DA42C1"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’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을 명시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제안서 작성시 이용된 각종 자료 및 문헌 등의 근거 자료는 반드시 첨부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제안서 내용은 제안요청서에 제시된 목차에 따라 기술될 필요는 없으나, 주요 내용은 모두 포함하고 있어야 함 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경쟁입찰방식일 경우, </w:t>
      </w:r>
      <w:r w:rsidR="008457B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F63459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의 계약일반조건은 입찰 참여의 전제 조건은 아니며, 사업자로 선정된 경우 동 사항에 대하여 </w:t>
      </w:r>
      <w:r w:rsidR="008457B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당 </w:t>
      </w:r>
      <w:r w:rsidR="00F63459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과 협의하여 결정할 수 있음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사업자가 선정되었다 하더라도 계약 주체 변경 또는 계약 관련 주요 사항에 대하여 상호 최종 합의가 되지 않는 경우에는 </w:t>
      </w:r>
      <w:r w:rsidR="008457B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당 </w:t>
      </w:r>
      <w:r w:rsidR="00F63459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에서 타 업체를 사업자로 선정하여도 어떠한 이의도 제기할 수 없음</w:t>
      </w:r>
    </w:p>
    <w:p w:rsidR="00077241" w:rsidRPr="00DA42C1" w:rsidRDefault="008457B7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F63459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="00077241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의 사업자 선정 절차에 따라 사업자로 선정된 업체와의 계약 사항은 </w:t>
      </w: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F63459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="00077241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의 고유 권한이며 사정에 따라 일부 변경될 수 있음을 인정하고 그에 대하여 어떠한 이의도 제기할 수 없음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운영에 필요한 각종 물품(비품, 하드웨어, 소프트웨어, 개발 툴 등), 소모품 등은 제안업체에서 자체적으로 확보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제안서 상의 </w:t>
      </w:r>
      <w:proofErr w:type="spellStart"/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투입인력은</w:t>
      </w:r>
      <w:proofErr w:type="spellEnd"/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="00A975F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당행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의 승인없이 용역 </w:t>
      </w:r>
      <w:proofErr w:type="spellStart"/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수행중</w:t>
      </w:r>
      <w:proofErr w:type="spellEnd"/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임의로 교체 불가하며, 업무능력 미달 등의 사유로 </w:t>
      </w:r>
      <w:r w:rsidR="008457B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A975F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의 교체 요청 시 늦어도 1개월 이내에 교체해야 함</w:t>
      </w:r>
    </w:p>
    <w:p w:rsidR="00077241" w:rsidRPr="00DA42C1" w:rsidRDefault="008457B7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A975F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="00077241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은 사업의 진행과정에서 생산된 모든 산출물과 결과물에 대하여 특허권, 저작권, </w:t>
      </w:r>
      <w:proofErr w:type="spellStart"/>
      <w:r w:rsidR="00077241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복사권</w:t>
      </w:r>
      <w:proofErr w:type="spellEnd"/>
      <w:r w:rsidR="00077241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등의 모든 권한을 가지며, 권리가 양도 되지 못하는 사항에 대해서는 </w:t>
      </w:r>
      <w:proofErr w:type="spellStart"/>
      <w:r w:rsidR="00077241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제안서상에</w:t>
      </w:r>
      <w:proofErr w:type="spellEnd"/>
      <w:r w:rsidR="00077241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별도(비용 포함)로 표시해야 함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제안서 </w:t>
      </w:r>
      <w:proofErr w:type="spellStart"/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접수시</w:t>
      </w:r>
      <w:proofErr w:type="spellEnd"/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제안 설명회 자료로 제출한 제안 </w:t>
      </w:r>
      <w:proofErr w:type="spellStart"/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요약서와</w:t>
      </w:r>
      <w:proofErr w:type="spellEnd"/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제안 설명회 당일의 제안 요약서 내용이 상이할 경우, 불이익을 당할 수 있음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proofErr w:type="spellStart"/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제안내용의</w:t>
      </w:r>
      <w:proofErr w:type="spellEnd"/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전부 또는 일부에 대하여 담합한 사실이 발견되거나 객관적으로 담합하였다고 판단되는 경우는 제안 무효 처리 함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제안과 관련된 모든 비용은 </w:t>
      </w:r>
      <w:proofErr w:type="spellStart"/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제안사</w:t>
      </w:r>
      <w:proofErr w:type="spellEnd"/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부담이며 </w:t>
      </w:r>
      <w:proofErr w:type="spellStart"/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제안관련</w:t>
      </w:r>
      <w:proofErr w:type="spellEnd"/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모든 서류는 반환하지 않음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제안서의 제출 기한까지 제안서를 제출하지 않을 경우 제안 포기로 간주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proofErr w:type="spellStart"/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제안업체는</w:t>
      </w:r>
      <w:proofErr w:type="spellEnd"/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proofErr w:type="spellStart"/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수행업체</w:t>
      </w:r>
      <w:proofErr w:type="spellEnd"/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선정과정 및 결과에 대한 이의를 제기할 수 없음</w:t>
      </w:r>
    </w:p>
    <w:p w:rsidR="00077241" w:rsidRPr="00DA42C1" w:rsidRDefault="008457B7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A975F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="00077241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의 계획변경 또는 내부사정 등으로 인하여 본 제안 요청과 관련된 사업의 일부 또는 전부가 변경되거나 취소되는 경우 </w:t>
      </w:r>
      <w:proofErr w:type="spellStart"/>
      <w:r w:rsidR="00077241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제안업체는</w:t>
      </w:r>
      <w:proofErr w:type="spellEnd"/>
      <w:r w:rsidR="00077241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이에 대한 이의를 제기할 수 없음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제출된 제안서의 내용은 계약서에 명시되지 않더라도 계약서와 동일한 효력을 가짐</w:t>
      </w:r>
    </w:p>
    <w:p w:rsidR="00077241" w:rsidRPr="00DA42C1" w:rsidRDefault="008457B7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A975F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="00077241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필요시 추가 자료를 요청할 수 있으며 추가 자료 또한 제안서와 동일한 효력을 가짐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계약에 관련된 사항에 대해서는 </w:t>
      </w:r>
      <w:r w:rsidR="008457B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A975F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계약 담당자에 의해 </w:t>
      </w:r>
      <w:r w:rsidR="008457B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A975F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이 정한 방법과 규정에 따라 진행</w:t>
      </w:r>
    </w:p>
    <w:p w:rsidR="00077241" w:rsidRPr="00DA42C1" w:rsidRDefault="008457B7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A975F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="00077241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과 </w:t>
      </w:r>
      <w:proofErr w:type="spellStart"/>
      <w:r w:rsidR="00077241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제안사간의</w:t>
      </w:r>
      <w:proofErr w:type="spellEnd"/>
      <w:r w:rsidR="00077241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계약이 체결되어 실행되기 전까지 발생된 어떠한 채무에 대하여도 책임지지 않음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제출된 제안서의 내용은 </w:t>
      </w:r>
      <w:r w:rsidR="008457B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A975F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의 요청 및 동의 없이 변경, 수정, 삭제 등이 불가</w:t>
      </w:r>
    </w:p>
    <w:p w:rsidR="00077241" w:rsidRPr="00DA42C1" w:rsidRDefault="00077241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제안서의 모든 기재사항은 객관적으로 입증할 수 있는 관계서류를 첨부 할 수 있으며, </w:t>
      </w:r>
      <w:proofErr w:type="spellStart"/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제안내용이</w:t>
      </w:r>
      <w:proofErr w:type="spellEnd"/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허위로 작성한 사실이 발견될 시에는 선정 대상에서 제외 또는 계약위반으로 조치함</w:t>
      </w:r>
    </w:p>
    <w:p w:rsidR="00A01E0E" w:rsidRPr="00AC7114" w:rsidRDefault="00077241" w:rsidP="00AC7114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본 제안 요청 후 제 3자에 의한 지적재산권 침해여부 또는 </w:t>
      </w:r>
      <w:proofErr w:type="spellStart"/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자격조건에</w:t>
      </w:r>
      <w:proofErr w:type="spellEnd"/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대한 이의 신청이 있는 경우 이에 대한 해명자료를 제출하여야 하며, 동 해명자료 접수, 검토 후 </w:t>
      </w:r>
      <w:r w:rsidR="008457B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 그룹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이 판단하여 본 프로젝트의 원활한 진행의 어렵다고 인정되면 귀사에 대한 본 제안 요청을 무효로 하며, 이에 대한 이의 제기를 할 수 없음</w:t>
      </w:r>
    </w:p>
    <w:p w:rsidR="00C00D15" w:rsidRDefault="00C00D15" w:rsidP="00A3331B">
      <w:pPr>
        <w:pStyle w:val="ad"/>
        <w:pageBreakBefore/>
        <w:numPr>
          <w:ilvl w:val="1"/>
          <w:numId w:val="14"/>
        </w:numPr>
        <w:spacing w:line="276" w:lineRule="auto"/>
        <w:ind w:left="357" w:hanging="357"/>
        <w:outlineLvl w:val="2"/>
        <w:rPr>
          <w:rFonts w:ascii="하나 CM" w:eastAsia="하나 CM" w:hAnsi="하나 CM"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lastRenderedPageBreak/>
        <w:t xml:space="preserve"> </w:t>
      </w:r>
      <w:r w:rsidRPr="00C00D15">
        <w:rPr>
          <w:rFonts w:ascii="하나 CM" w:eastAsia="하나 CM" w:hAnsi="하나 CM" w:hint="eastAsia"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제안서 평가 및 선정방</w:t>
      </w:r>
      <w:r w:rsidR="00077241">
        <w:rPr>
          <w:rFonts w:ascii="하나 CM" w:eastAsia="하나 CM" w:hAnsi="하나 CM" w:hint="eastAsia"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안</w:t>
      </w:r>
    </w:p>
    <w:p w:rsidR="007E6ED1" w:rsidRDefault="007E6ED1" w:rsidP="005E7698">
      <w:pPr>
        <w:pStyle w:val="ad"/>
        <w:numPr>
          <w:ilvl w:val="2"/>
          <w:numId w:val="14"/>
        </w:numPr>
        <w:spacing w:line="276" w:lineRule="auto"/>
        <w:outlineLvl w:val="2"/>
        <w:rPr>
          <w:rFonts w:ascii="하나 CM" w:eastAsia="하나 CM" w:hAnsi="하나 CM"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업체 선정 방식</w:t>
      </w:r>
      <w:r w:rsidR="00A01E0E">
        <w:rPr>
          <w:rFonts w:ascii="하나 CM" w:eastAsia="하나 CM" w:hAnsi="하나 CM" w:hint="eastAsia"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: </w:t>
      </w:r>
      <w:r w:rsidR="00A975F7">
        <w:rPr>
          <w:rFonts w:ascii="하나 CM" w:eastAsia="하나 CM" w:hAnsi="하나 CM" w:hint="eastAsia"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일반</w:t>
      </w:r>
      <w:r w:rsidR="00A01E0E">
        <w:rPr>
          <w:rFonts w:ascii="하나 CM" w:eastAsia="하나 CM" w:hAnsi="하나 CM" w:hint="eastAsia"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경쟁입찰</w:t>
      </w:r>
    </w:p>
    <w:p w:rsidR="00A01E0E" w:rsidRPr="00DA42C1" w:rsidRDefault="003F6C90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기본 요건을 갖추고 제안서를 제출한 업체를 대상으로</w:t>
      </w:r>
      <w:r w:rsidR="00A01E0E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proofErr w:type="spellStart"/>
      <w:r w:rsidR="00A01E0E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제안가격</w:t>
      </w:r>
      <w:proofErr w:type="spellEnd"/>
      <w:r w:rsidR="00A01E0E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및 계획서 내용을 종합적으로 </w:t>
      </w:r>
      <w:r w:rsidR="009D5EE8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평가</w:t>
      </w:r>
    </w:p>
    <w:p w:rsidR="00A01E0E" w:rsidRPr="00784F24" w:rsidRDefault="008457B7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3F6C90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="00A01E0E" w:rsidRPr="00784F24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의 계획서에 대한 평가 및 검토, 선정 기준은 공개하지 않음</w:t>
      </w:r>
    </w:p>
    <w:p w:rsidR="009D5EE8" w:rsidRPr="00DA42C1" w:rsidRDefault="009D5EE8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본 사업의 가격은 </w:t>
      </w:r>
      <w:proofErr w:type="spellStart"/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금액산출</w:t>
      </w:r>
      <w:proofErr w:type="spellEnd"/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근거를 포함하여 제안 </w:t>
      </w:r>
      <w:r w:rsidR="00AC7114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견적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(부가세 포함)을 밀봉하여 제출</w:t>
      </w:r>
    </w:p>
    <w:p w:rsidR="009D5EE8" w:rsidRPr="00DA42C1" w:rsidRDefault="009D5EE8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상기 자격요건을 충족한 업체의 경우라도 제 </w:t>
      </w:r>
      <w:r w:rsidRPr="00DA42C1"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3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자의 지적재산권 이의 제기 또는 자격 조건 문제 등 본 프로젝트 수행에 문제의 소지가 있다고 판단되는 경우 선정에서 제외될 수 있으며, 귀사는 이에 대한 이의제기를 할 수 없음</w:t>
      </w:r>
    </w:p>
    <w:p w:rsidR="00A01E0E" w:rsidRPr="00DA42C1" w:rsidRDefault="006E0B7F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협상에 의한 </w:t>
      </w:r>
      <w:proofErr w:type="gramStart"/>
      <w:r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계약 :</w:t>
      </w:r>
      <w:proofErr w:type="gramEnd"/>
      <w:r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="00A01E0E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평가기준에 맞춰 가장 높은 점수를 얻은 업체를 우선협상대상자로 선정하여 협상을 실시하며, 업무수행 범위, 가격 등 사유로 인하여 협상이 결렬될 경우 </w:t>
      </w:r>
      <w:proofErr w:type="spellStart"/>
      <w:r w:rsidR="00A01E0E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차순위</w:t>
      </w:r>
      <w:proofErr w:type="spellEnd"/>
      <w:r w:rsidR="00A01E0E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업체와 협상 진행</w:t>
      </w:r>
    </w:p>
    <w:p w:rsidR="00A01E0E" w:rsidRPr="00DA42C1" w:rsidRDefault="00A01E0E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선정결과는 유선 또는 서면으로 통보하며 미 선정 업체에 대한 통보는 생략</w:t>
      </w:r>
    </w:p>
    <w:p w:rsidR="007E6ED1" w:rsidRDefault="007E6ED1" w:rsidP="005E7698">
      <w:pPr>
        <w:pStyle w:val="ad"/>
        <w:numPr>
          <w:ilvl w:val="2"/>
          <w:numId w:val="14"/>
        </w:numPr>
        <w:spacing w:line="276" w:lineRule="auto"/>
        <w:outlineLvl w:val="2"/>
        <w:rPr>
          <w:rFonts w:ascii="하나 CM" w:eastAsia="하나 CM" w:hAnsi="하나 CM"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hint="eastAsia"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평가 항목</w:t>
      </w:r>
      <w:r w:rsidR="00600859">
        <w:rPr>
          <w:rFonts w:ascii="하나 CM" w:eastAsia="하나 CM" w:hAnsi="하나 CM" w:hint="eastAsia"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</w:p>
    <w:tbl>
      <w:tblPr>
        <w:tblStyle w:val="af2"/>
        <w:tblW w:w="0" w:type="auto"/>
        <w:tblInd w:w="562" w:type="dxa"/>
        <w:tblLook w:val="04A0" w:firstRow="1" w:lastRow="0" w:firstColumn="1" w:lastColumn="0" w:noHBand="0" w:noVBand="1"/>
      </w:tblPr>
      <w:tblGrid>
        <w:gridCol w:w="1843"/>
        <w:gridCol w:w="6379"/>
        <w:gridCol w:w="709"/>
      </w:tblGrid>
      <w:tr w:rsidR="007A38B0" w:rsidTr="007A38B0">
        <w:tc>
          <w:tcPr>
            <w:tcW w:w="1843" w:type="dxa"/>
            <w:shd w:val="clear" w:color="auto" w:fill="D9D9D9" w:themeFill="background1" w:themeFillShade="D9"/>
          </w:tcPr>
          <w:p w:rsidR="007A38B0" w:rsidRPr="009D5EE8" w:rsidRDefault="007A38B0" w:rsidP="007A38B0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9D5EE8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평가 요소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:rsidR="007A38B0" w:rsidRPr="009D5EE8" w:rsidRDefault="007A38B0" w:rsidP="009D5EE8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9D5EE8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세부 항목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7A38B0" w:rsidRPr="009D5EE8" w:rsidRDefault="007A38B0" w:rsidP="009D5EE8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9D5EE8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배점</w:t>
            </w:r>
          </w:p>
        </w:tc>
      </w:tr>
      <w:tr w:rsidR="007A6CAD" w:rsidTr="007A38B0">
        <w:tc>
          <w:tcPr>
            <w:tcW w:w="1843" w:type="dxa"/>
          </w:tcPr>
          <w:p w:rsidR="007A6CAD" w:rsidRPr="00784F24" w:rsidRDefault="007A6CAD" w:rsidP="006C0D2F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784F24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사업수행실적</w:t>
            </w:r>
          </w:p>
        </w:tc>
        <w:tc>
          <w:tcPr>
            <w:tcW w:w="6379" w:type="dxa"/>
          </w:tcPr>
          <w:p w:rsidR="007A6CAD" w:rsidRPr="00784F24" w:rsidRDefault="007A6CAD" w:rsidP="007A6CAD">
            <w:pPr>
              <w:pStyle w:val="ad"/>
              <w:spacing w:line="276" w:lineRule="auto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784F24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최근</w:t>
            </w: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3</w:t>
            </w:r>
            <w:r w:rsidRPr="00784F24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개년간 사업 실적</w:t>
            </w:r>
          </w:p>
        </w:tc>
        <w:tc>
          <w:tcPr>
            <w:tcW w:w="709" w:type="dxa"/>
          </w:tcPr>
          <w:p w:rsidR="007A6CAD" w:rsidRPr="00784F24" w:rsidRDefault="000F7766" w:rsidP="007A6CAD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20</w:t>
            </w:r>
          </w:p>
        </w:tc>
      </w:tr>
      <w:tr w:rsidR="0065223D" w:rsidTr="007A38B0">
        <w:tc>
          <w:tcPr>
            <w:tcW w:w="1843" w:type="dxa"/>
          </w:tcPr>
          <w:p w:rsidR="0065223D" w:rsidRPr="00784F24" w:rsidRDefault="00B90A22" w:rsidP="006C0D2F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우대 </w:t>
            </w:r>
            <w:r w:rsidR="00840DB2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사항</w:t>
            </w: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충족</w:t>
            </w:r>
          </w:p>
        </w:tc>
        <w:tc>
          <w:tcPr>
            <w:tcW w:w="6379" w:type="dxa"/>
          </w:tcPr>
          <w:p w:rsidR="0065223D" w:rsidRPr="00784F24" w:rsidRDefault="00B90A22" w:rsidP="007A6CAD">
            <w:pPr>
              <w:pStyle w:val="ad"/>
              <w:spacing w:line="276" w:lineRule="auto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우대 </w:t>
            </w:r>
            <w:r w:rsidR="00840DB2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사항</w:t>
            </w: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충족 여부</w:t>
            </w:r>
          </w:p>
        </w:tc>
        <w:tc>
          <w:tcPr>
            <w:tcW w:w="709" w:type="dxa"/>
          </w:tcPr>
          <w:p w:rsidR="0065223D" w:rsidRDefault="0065223D" w:rsidP="007A6CAD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20</w:t>
            </w:r>
          </w:p>
        </w:tc>
      </w:tr>
      <w:tr w:rsidR="007A6CAD" w:rsidTr="007A38B0">
        <w:tc>
          <w:tcPr>
            <w:tcW w:w="1843" w:type="dxa"/>
          </w:tcPr>
          <w:p w:rsidR="007A6CAD" w:rsidRPr="00784F24" w:rsidRDefault="007A6CAD" w:rsidP="006C0D2F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회사 역량</w:t>
            </w:r>
          </w:p>
        </w:tc>
        <w:tc>
          <w:tcPr>
            <w:tcW w:w="6379" w:type="dxa"/>
          </w:tcPr>
          <w:p w:rsidR="007A6CAD" w:rsidRPr="00784F24" w:rsidRDefault="007A6CAD" w:rsidP="007A6CAD">
            <w:pPr>
              <w:pStyle w:val="ad"/>
              <w:spacing w:line="276" w:lineRule="auto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784F24"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투입 인력 구성의 적정성</w:t>
            </w:r>
            <w:r w:rsidRPr="00784F24"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br/>
            </w: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행사 노하우 및 숙련도</w:t>
            </w:r>
          </w:p>
        </w:tc>
        <w:tc>
          <w:tcPr>
            <w:tcW w:w="709" w:type="dxa"/>
          </w:tcPr>
          <w:p w:rsidR="007A6CAD" w:rsidRPr="00784F24" w:rsidRDefault="007A6CAD" w:rsidP="007A6CAD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20</w:t>
            </w:r>
          </w:p>
        </w:tc>
      </w:tr>
      <w:tr w:rsidR="007A6CAD" w:rsidTr="007A38B0">
        <w:tc>
          <w:tcPr>
            <w:tcW w:w="1843" w:type="dxa"/>
          </w:tcPr>
          <w:p w:rsidR="007A6CAD" w:rsidRPr="00784F24" w:rsidRDefault="007A6CAD" w:rsidP="006C0D2F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홍보 계획</w:t>
            </w:r>
          </w:p>
        </w:tc>
        <w:tc>
          <w:tcPr>
            <w:tcW w:w="6379" w:type="dxa"/>
          </w:tcPr>
          <w:p w:rsidR="007A6CAD" w:rsidRDefault="007A6CAD" w:rsidP="007A6CAD">
            <w:pPr>
              <w:pStyle w:val="ad"/>
              <w:spacing w:line="276" w:lineRule="auto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제안요청서 상 당행 요구사항 반영 여부</w:t>
            </w:r>
          </w:p>
          <w:p w:rsidR="007A6CAD" w:rsidRPr="00784F24" w:rsidRDefault="007A6CAD" w:rsidP="007A6CAD">
            <w:pPr>
              <w:pStyle w:val="ad"/>
              <w:spacing w:line="276" w:lineRule="auto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사업목적 이해도 및 마케팅 아이디어 도출의 합리성 및 참신함</w:t>
            </w:r>
          </w:p>
        </w:tc>
        <w:tc>
          <w:tcPr>
            <w:tcW w:w="709" w:type="dxa"/>
          </w:tcPr>
          <w:p w:rsidR="007A6CAD" w:rsidRPr="00784F24" w:rsidRDefault="007A6CAD" w:rsidP="007A6CAD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30</w:t>
            </w:r>
          </w:p>
        </w:tc>
      </w:tr>
      <w:tr w:rsidR="007A6CAD" w:rsidTr="007A38B0">
        <w:tc>
          <w:tcPr>
            <w:tcW w:w="1843" w:type="dxa"/>
          </w:tcPr>
          <w:p w:rsidR="007A6CAD" w:rsidRPr="00784F24" w:rsidRDefault="007A6CAD" w:rsidP="006C0D2F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재무 상태</w:t>
            </w:r>
          </w:p>
        </w:tc>
        <w:tc>
          <w:tcPr>
            <w:tcW w:w="6379" w:type="dxa"/>
          </w:tcPr>
          <w:p w:rsidR="007A6CAD" w:rsidRPr="00784F24" w:rsidRDefault="007A6CAD" w:rsidP="007A6CAD">
            <w:pPr>
              <w:pStyle w:val="ad"/>
              <w:spacing w:line="276" w:lineRule="auto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최근 </w:t>
            </w:r>
            <w:r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3</w:t>
            </w: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개년 재무상태 적정성</w:t>
            </w:r>
          </w:p>
        </w:tc>
        <w:tc>
          <w:tcPr>
            <w:tcW w:w="709" w:type="dxa"/>
          </w:tcPr>
          <w:p w:rsidR="007A6CAD" w:rsidRPr="00784F24" w:rsidRDefault="007A6CAD" w:rsidP="007A6CAD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10</w:t>
            </w:r>
          </w:p>
        </w:tc>
      </w:tr>
      <w:tr w:rsidR="007A6CAD" w:rsidTr="007A38B0">
        <w:tc>
          <w:tcPr>
            <w:tcW w:w="1843" w:type="dxa"/>
          </w:tcPr>
          <w:p w:rsidR="007A6CAD" w:rsidRPr="00784F24" w:rsidRDefault="00521637" w:rsidP="006C0D2F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소계</w:t>
            </w:r>
          </w:p>
        </w:tc>
        <w:tc>
          <w:tcPr>
            <w:tcW w:w="6379" w:type="dxa"/>
          </w:tcPr>
          <w:p w:rsidR="007A6CAD" w:rsidRPr="00784F24" w:rsidRDefault="007A6CAD" w:rsidP="007A6CAD">
            <w:pPr>
              <w:pStyle w:val="ad"/>
              <w:spacing w:line="276" w:lineRule="auto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709" w:type="dxa"/>
          </w:tcPr>
          <w:p w:rsidR="007A6CAD" w:rsidRPr="00784F24" w:rsidRDefault="00521637" w:rsidP="007A6CAD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100</w:t>
            </w:r>
          </w:p>
        </w:tc>
      </w:tr>
      <w:tr w:rsidR="00521637" w:rsidTr="007A38B0">
        <w:tc>
          <w:tcPr>
            <w:tcW w:w="1843" w:type="dxa"/>
          </w:tcPr>
          <w:p w:rsidR="00521637" w:rsidRPr="00784F24" w:rsidRDefault="00521637" w:rsidP="00521637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입찰 가격 평가</w:t>
            </w:r>
          </w:p>
        </w:tc>
        <w:tc>
          <w:tcPr>
            <w:tcW w:w="6379" w:type="dxa"/>
          </w:tcPr>
          <w:p w:rsidR="00521637" w:rsidRPr="00784F24" w:rsidRDefault="00521637" w:rsidP="00521637">
            <w:pPr>
              <w:pStyle w:val="ad"/>
              <w:spacing w:line="276" w:lineRule="auto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견적 가격</w:t>
            </w:r>
          </w:p>
        </w:tc>
        <w:tc>
          <w:tcPr>
            <w:tcW w:w="709" w:type="dxa"/>
          </w:tcPr>
          <w:p w:rsidR="00521637" w:rsidRPr="00784F24" w:rsidRDefault="00521637" w:rsidP="00521637">
            <w:pPr>
              <w:pStyle w:val="ad"/>
              <w:spacing w:line="276" w:lineRule="auto"/>
              <w:jc w:val="center"/>
              <w:outlineLvl w:val="2"/>
              <w:rPr>
                <w:rFonts w:ascii="하나 CM" w:eastAsia="하나 CM" w:hAnsi="하나 CM"/>
                <w:sz w:val="20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</w:tbl>
    <w:p w:rsidR="000B0D19" w:rsidRPr="00077241" w:rsidRDefault="000B0D19" w:rsidP="00160CDA">
      <w:pPr>
        <w:pStyle w:val="30"/>
        <w:numPr>
          <w:ilvl w:val="0"/>
          <w:numId w:val="0"/>
        </w:numPr>
        <w:spacing w:line="276" w:lineRule="auto"/>
        <w:ind w:left="851" w:hanging="851"/>
        <w:rPr>
          <w:rFonts w:ascii="하나 CM" w:eastAsia="하나 CM" w:hAnsi="하나 CM"/>
          <w:b w:val="0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077241">
        <w:rPr>
          <w:rFonts w:ascii="하나 CM" w:eastAsia="하나 CM" w:hAnsi="하나 CM" w:hint="eastAsia"/>
          <w:b w:val="0"/>
          <w:sz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3.3 기타사항</w:t>
      </w:r>
    </w:p>
    <w:p w:rsidR="000B0D19" w:rsidRPr="00DA42C1" w:rsidRDefault="000B0D19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필요시 추가적인 제안 및 자료, 설명회를 요청할 수 </w:t>
      </w:r>
      <w:r w:rsidR="00077241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있음</w:t>
      </w:r>
    </w:p>
    <w:p w:rsidR="000B0D19" w:rsidRPr="00DA42C1" w:rsidRDefault="000B0D19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proofErr w:type="spellStart"/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허위사항</w:t>
      </w:r>
      <w:proofErr w:type="spellEnd"/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proofErr w:type="spellStart"/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기재시</w:t>
      </w:r>
      <w:proofErr w:type="spellEnd"/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계약 후에도 취소될 수 </w:t>
      </w:r>
      <w:r w:rsidR="00077241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있음</w:t>
      </w:r>
    </w:p>
    <w:p w:rsidR="000B0D19" w:rsidRPr="00DA42C1" w:rsidRDefault="000B0D19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이 요청서의 내용은 </w:t>
      </w:r>
      <w:r w:rsidR="008457B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273605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의 </w:t>
      </w:r>
      <w:r w:rsidR="00077241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소유이며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본 요청과 관련하여 제시된 </w:t>
      </w:r>
      <w:r w:rsidR="008457B7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273605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정보 등은 문서에 의한 사전 허락 없이 외부에 유출 또는 제공 할 수 없으며, 제안서를 작성하는 이외의 목적으로 이용 할 수 </w:t>
      </w:r>
      <w:r w:rsidR="00077241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없음</w:t>
      </w:r>
    </w:p>
    <w:p w:rsidR="00830BAF" w:rsidRDefault="00830BAF" w:rsidP="00DA42C1">
      <w:pPr>
        <w:pStyle w:val="af6"/>
        <w:numPr>
          <w:ilvl w:val="0"/>
          <w:numId w:val="17"/>
        </w:numPr>
        <w:wordWrap/>
        <w:spacing w:line="240" w:lineRule="auto"/>
        <w:ind w:leftChars="0" w:left="806" w:hanging="403"/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제안설명회에 참가한다는 것은 </w:t>
      </w:r>
      <w:r w:rsidR="000F1473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이</w:t>
      </w:r>
      <w:r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요청서에 기재된 제안 관련 유의사항 및 기타 안내사항에 대하여 모두 동의한다는 것을 </w:t>
      </w:r>
      <w:r w:rsidR="00D2284C" w:rsidRPr="00DA42C1">
        <w:rPr>
          <w:rFonts w:ascii="하나 CM" w:eastAsia="하나 CM" w:hAnsi="하나 CM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의미함</w:t>
      </w:r>
    </w:p>
    <w:p w:rsidR="007A6CAD" w:rsidRPr="007A6CAD" w:rsidRDefault="007A6CAD" w:rsidP="007A6CAD">
      <w:pPr>
        <w:contextualSpacing/>
        <w:rPr>
          <w:rFonts w:ascii="하나 CM" w:eastAsia="하나 CM" w:hAnsi="하나 CM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0B0D19" w:rsidRPr="00F93BFF" w:rsidRDefault="000B0D19" w:rsidP="00D65035">
      <w:pPr>
        <w:spacing w:line="276" w:lineRule="auto"/>
        <w:ind w:left="9552" w:hanging="9552"/>
        <w:jc w:val="right"/>
        <w:rPr>
          <w:rFonts w:ascii="하나 CM" w:eastAsia="하나 CM" w:hAnsi="하나 CM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F93BFF">
        <w:rPr>
          <w:rFonts w:ascii="하나 CM" w:eastAsia="하나 CM" w:hAnsi="하나 CM" w:hint="eastAsia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(끝)</w:t>
      </w:r>
    </w:p>
    <w:p w:rsidR="00AD627D" w:rsidRPr="00875EFF" w:rsidRDefault="000B0D19" w:rsidP="00AD627D">
      <w:pPr>
        <w:spacing w:after="0"/>
        <w:rPr>
          <w:rFonts w:ascii="하나 CM" w:eastAsia="하나 CM" w:hAnsi="하나 CM" w:cs="바탕"/>
          <w:b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F93BFF">
        <w:rPr>
          <w:rFonts w:ascii="하나 CM" w:eastAsia="하나 CM" w:hAnsi="하나 CM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br w:type="page"/>
      </w:r>
      <w:bookmarkStart w:id="6" w:name="_Toc92610546"/>
      <w:bookmarkStart w:id="7" w:name="_Toc97354665"/>
      <w:r w:rsidR="00AD627D" w:rsidRPr="00875EFF">
        <w:rPr>
          <w:rFonts w:ascii="하나 CM" w:eastAsia="하나 CM" w:hAnsi="하나 CM" w:cs="굴림" w:hint="eastAsia"/>
          <w:b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lastRenderedPageBreak/>
        <w:t>[별지서식 제</w:t>
      </w:r>
      <w:r w:rsidR="00AD627D" w:rsidRPr="00875EFF">
        <w:rPr>
          <w:rFonts w:ascii="하나 CM" w:eastAsia="하나 CM" w:hAnsi="하나 CM" w:cs="굴림" w:hint="eastAsia"/>
          <w:b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1</w:t>
      </w:r>
      <w:r w:rsidR="00AD627D" w:rsidRPr="00875EFF">
        <w:rPr>
          <w:rFonts w:ascii="하나 CM" w:eastAsia="하나 CM" w:hAnsi="하나 CM" w:cs="굴림" w:hint="eastAsia"/>
          <w:b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호] 입찰 참가 승낙(신청)서</w:t>
      </w:r>
    </w:p>
    <w:tbl>
      <w:tblPr>
        <w:tblW w:w="966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8"/>
        <w:gridCol w:w="1625"/>
        <w:gridCol w:w="2706"/>
        <w:gridCol w:w="780"/>
        <w:gridCol w:w="425"/>
        <w:gridCol w:w="3432"/>
      </w:tblGrid>
      <w:tr w:rsidR="00875EFF" w:rsidRPr="00875EFF" w:rsidTr="00664264">
        <w:trPr>
          <w:trHeight w:val="1215"/>
          <w:jc w:val="center"/>
        </w:trPr>
        <w:tc>
          <w:tcPr>
            <w:tcW w:w="966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27D" w:rsidRPr="00875EFF" w:rsidRDefault="00AD627D" w:rsidP="00664264">
            <w:pPr>
              <w:spacing w:after="0" w:line="0" w:lineRule="atLeast"/>
              <w:jc w:val="center"/>
              <w:rPr>
                <w:rFonts w:ascii="하나 CM" w:eastAsia="하나 CM" w:hAnsi="하나 CM"/>
                <w:b/>
                <w:bCs/>
                <w:sz w:val="32"/>
                <w:szCs w:val="3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b/>
                <w:bCs/>
                <w:sz w:val="32"/>
                <w:szCs w:val="3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입찰 참가 승낙(신청)서</w:t>
            </w:r>
          </w:p>
          <w:p w:rsidR="00AD627D" w:rsidRPr="00875EFF" w:rsidRDefault="00AD627D" w:rsidP="00664264">
            <w:pPr>
              <w:spacing w:after="0" w:line="0" w:lineRule="atLeast"/>
              <w:rPr>
                <w:rFonts w:ascii="하나 CM" w:eastAsia="하나 CM" w:hAnsi="하나 CM"/>
                <w:szCs w:val="24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  <w:p w:rsidR="00AD627D" w:rsidRPr="00875EFF" w:rsidRDefault="00AD627D" w:rsidP="00664264">
            <w:pPr>
              <w:spacing w:after="0" w:line="0" w:lineRule="atLeast"/>
              <w:rPr>
                <w:rFonts w:ascii="하나 CM" w:eastAsia="하나 CM" w:hAnsi="하나 CM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Cambria" w:eastAsia="하나 CM" w:hAnsi="Cambria" w:cs="Cambria"/>
                <w:szCs w:val="24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</w:t>
            </w:r>
            <w:r w:rsidRPr="00875EFF">
              <w:rPr>
                <w:rFonts w:ascii="하나 CM" w:eastAsia="하나 CM" w:hAnsi="하나 CM" w:hint="eastAs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* 아래 사항 중 해당되는 경우에만 기재하시기 바랍니다.</w:t>
            </w:r>
          </w:p>
        </w:tc>
      </w:tr>
      <w:tr w:rsidR="00875EFF" w:rsidRPr="00875EFF" w:rsidTr="00035557">
        <w:trPr>
          <w:cantSplit/>
          <w:trHeight w:val="590"/>
          <w:jc w:val="center"/>
        </w:trPr>
        <w:tc>
          <w:tcPr>
            <w:tcW w:w="69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D627D" w:rsidRPr="00875EFF" w:rsidRDefault="00AD627D" w:rsidP="00664264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신</w:t>
            </w:r>
          </w:p>
          <w:p w:rsidR="00AD627D" w:rsidRPr="00875EFF" w:rsidRDefault="00AD627D" w:rsidP="00664264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청</w:t>
            </w:r>
          </w:p>
          <w:p w:rsidR="00AD627D" w:rsidRPr="00875EFF" w:rsidRDefault="00AD627D" w:rsidP="00664264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(법)</w:t>
            </w:r>
          </w:p>
          <w:p w:rsidR="00AD627D" w:rsidRPr="00875EFF" w:rsidRDefault="00AD627D" w:rsidP="00664264">
            <w:pPr>
              <w:spacing w:after="0" w:line="0" w:lineRule="atLeast"/>
              <w:jc w:val="center"/>
              <w:rPr>
                <w:rFonts w:ascii="하나 CM" w:eastAsia="하나 CM" w:hAnsi="하나 CM"/>
                <w:b/>
                <w:bCs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인</w:t>
            </w:r>
          </w:p>
        </w:tc>
        <w:tc>
          <w:tcPr>
            <w:tcW w:w="162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AD627D" w:rsidRPr="00875EFF" w:rsidRDefault="00AD627D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상호 또는</w:t>
            </w:r>
          </w:p>
          <w:p w:rsidR="00AD627D" w:rsidRPr="00875EFF" w:rsidRDefault="00AD627D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법인명칭</w:t>
            </w:r>
          </w:p>
        </w:tc>
        <w:tc>
          <w:tcPr>
            <w:tcW w:w="270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AD627D" w:rsidRPr="00875EFF" w:rsidRDefault="00AD627D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b/>
                <w:bCs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05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AD627D" w:rsidRPr="00875EFF" w:rsidRDefault="00AD627D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법인등록번호</w:t>
            </w:r>
          </w:p>
          <w:p w:rsidR="00AD627D" w:rsidRPr="00875EFF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18"/>
                <w:szCs w:val="18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(</w:t>
            </w:r>
            <w:r w:rsidR="00AD627D"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사업자번호</w:t>
            </w:r>
            <w:r>
              <w:rPr>
                <w:rFonts w:ascii="하나 CM" w:eastAsia="하나 CM" w:hAnsi="하나 CM" w:hint="eastAsia"/>
                <w:sz w:val="18"/>
                <w:szCs w:val="18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343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AD627D" w:rsidRPr="00875EFF" w:rsidRDefault="00AD627D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b/>
                <w:bCs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875EFF" w:rsidRPr="00875EFF" w:rsidTr="00035557">
        <w:trPr>
          <w:cantSplit/>
          <w:trHeight w:val="590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AD627D" w:rsidRPr="00875EFF" w:rsidRDefault="00AD627D" w:rsidP="00664264">
            <w:pPr>
              <w:spacing w:after="0"/>
              <w:rPr>
                <w:rFonts w:ascii="하나 CM" w:eastAsia="하나 CM" w:hAnsi="하나 CM"/>
                <w:b/>
                <w:bCs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62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AD627D" w:rsidRPr="00875EFF" w:rsidRDefault="00AD627D" w:rsidP="00035557">
            <w:pPr>
              <w:spacing w:after="0" w:line="0" w:lineRule="atLeast"/>
              <w:ind w:firstLine="210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주</w:t>
            </w:r>
            <w:r w:rsidRPr="00875EFF">
              <w:rPr>
                <w:rFonts w:ascii="Cambria" w:eastAsia="하나 CM" w:hAnsi="Cambria" w:cs="Cambr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   </w:t>
            </w: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소</w:t>
            </w:r>
          </w:p>
        </w:tc>
        <w:tc>
          <w:tcPr>
            <w:tcW w:w="270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AD627D" w:rsidRPr="00875EFF" w:rsidRDefault="00AD627D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b/>
                <w:bCs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05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AD627D" w:rsidRPr="00875EFF" w:rsidRDefault="00AD627D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회사 전화 번호</w:t>
            </w:r>
          </w:p>
        </w:tc>
        <w:tc>
          <w:tcPr>
            <w:tcW w:w="343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AD627D" w:rsidRPr="00875EFF" w:rsidRDefault="00AD627D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b/>
                <w:bCs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875EFF" w:rsidRPr="00875EFF" w:rsidTr="00035557">
        <w:trPr>
          <w:cantSplit/>
          <w:trHeight w:val="590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AD627D" w:rsidRPr="00875EFF" w:rsidRDefault="00AD627D" w:rsidP="00664264">
            <w:pPr>
              <w:spacing w:after="0"/>
              <w:rPr>
                <w:rFonts w:ascii="하나 CM" w:eastAsia="하나 CM" w:hAnsi="하나 CM"/>
                <w:b/>
                <w:bCs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62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AD627D" w:rsidRPr="00875EFF" w:rsidRDefault="00AD627D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대</w:t>
            </w:r>
            <w:r w:rsidRPr="00875EFF">
              <w:rPr>
                <w:rFonts w:ascii="Cambria" w:eastAsia="하나 CM" w:hAnsi="Cambria" w:cs="Cambr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</w:t>
            </w: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표</w:t>
            </w:r>
            <w:r w:rsidRPr="00875EFF">
              <w:rPr>
                <w:rFonts w:ascii="Cambria" w:eastAsia="하나 CM" w:hAnsi="Cambria" w:cs="Cambr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</w:t>
            </w: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자</w:t>
            </w:r>
          </w:p>
        </w:tc>
        <w:tc>
          <w:tcPr>
            <w:tcW w:w="270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AD627D" w:rsidRPr="00875EFF" w:rsidRDefault="00AD627D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b/>
                <w:bCs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05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AD627D" w:rsidRPr="00875EFF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sz w:val="18"/>
                <w:szCs w:val="18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담당자</w:t>
            </w:r>
          </w:p>
        </w:tc>
        <w:tc>
          <w:tcPr>
            <w:tcW w:w="343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AD627D" w:rsidRPr="00875EFF" w:rsidRDefault="00AD627D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b/>
                <w:bCs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035557" w:rsidRPr="00875EFF" w:rsidTr="00035557">
        <w:trPr>
          <w:cantSplit/>
          <w:trHeight w:val="1203"/>
          <w:jc w:val="center"/>
        </w:trPr>
        <w:tc>
          <w:tcPr>
            <w:tcW w:w="6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35557" w:rsidRPr="00875EFF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 w:cs="굴림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cs="굴림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입</w:t>
            </w:r>
          </w:p>
          <w:p w:rsidR="00035557" w:rsidRPr="00875EFF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 w:cs="굴림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cs="굴림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찰</w:t>
            </w:r>
          </w:p>
          <w:p w:rsidR="00035557" w:rsidRPr="00875EFF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 w:cs="굴림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cs="굴림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개</w:t>
            </w:r>
          </w:p>
          <w:p w:rsidR="00035557" w:rsidRPr="00875EFF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 w:cs="굴림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cs="굴림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요</w:t>
            </w:r>
          </w:p>
        </w:tc>
        <w:tc>
          <w:tcPr>
            <w:tcW w:w="1625" w:type="dxa"/>
            <w:tcBorders>
              <w:top w:val="single" w:sz="2" w:space="0" w:color="000000"/>
              <w:left w:val="single" w:sz="4" w:space="0" w:color="auto"/>
              <w:right w:val="single" w:sz="2" w:space="0" w:color="000000"/>
            </w:tcBorders>
            <w:vAlign w:val="center"/>
          </w:tcPr>
          <w:p w:rsidR="00035557" w:rsidRPr="00875EFF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입 찰 일 자</w:t>
            </w:r>
          </w:p>
        </w:tc>
        <w:tc>
          <w:tcPr>
            <w:tcW w:w="2706" w:type="dxa"/>
            <w:tcBorders>
              <w:top w:val="single" w:sz="2" w:space="0" w:color="000000"/>
              <w:left w:val="single" w:sz="4" w:space="0" w:color="auto"/>
              <w:right w:val="single" w:sz="2" w:space="0" w:color="000000"/>
            </w:tcBorders>
            <w:vAlign w:val="center"/>
          </w:tcPr>
          <w:p w:rsidR="00035557" w:rsidRPr="00875EFF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b/>
                <w:bCs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05" w:type="dxa"/>
            <w:gridSpan w:val="2"/>
            <w:tcBorders>
              <w:top w:val="single" w:sz="2" w:space="0" w:color="000000"/>
              <w:left w:val="single" w:sz="4" w:space="0" w:color="auto"/>
              <w:right w:val="single" w:sz="2" w:space="0" w:color="000000"/>
            </w:tcBorders>
            <w:vAlign w:val="center"/>
          </w:tcPr>
          <w:p w:rsidR="00035557" w:rsidRPr="00875EFF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b/>
                <w:bCs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hint="eastAsia"/>
                <w:b/>
                <w:bCs/>
                <w:sz w:val="18"/>
                <w:szCs w:val="18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입 찰 명</w:t>
            </w:r>
          </w:p>
        </w:tc>
        <w:tc>
          <w:tcPr>
            <w:tcW w:w="3432" w:type="dxa"/>
            <w:tcBorders>
              <w:top w:val="single" w:sz="2" w:space="0" w:color="000000"/>
              <w:left w:val="single" w:sz="4" w:space="0" w:color="auto"/>
              <w:right w:val="single" w:sz="2" w:space="0" w:color="000000"/>
            </w:tcBorders>
            <w:vAlign w:val="center"/>
          </w:tcPr>
          <w:p w:rsidR="00035557" w:rsidRPr="00875EFF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b/>
                <w:bCs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035557" w:rsidRPr="00875EFF" w:rsidTr="00035557">
        <w:trPr>
          <w:cantSplit/>
          <w:trHeight w:val="2081"/>
          <w:jc w:val="center"/>
        </w:trPr>
        <w:tc>
          <w:tcPr>
            <w:tcW w:w="6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35557" w:rsidRPr="00875EFF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입</w:t>
            </w:r>
          </w:p>
          <w:p w:rsidR="00035557" w:rsidRPr="00875EFF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찰</w:t>
            </w:r>
          </w:p>
          <w:p w:rsidR="00035557" w:rsidRPr="00875EFF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보</w:t>
            </w:r>
          </w:p>
          <w:p w:rsidR="00035557" w:rsidRPr="00875EFF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증</w:t>
            </w:r>
          </w:p>
          <w:p w:rsidR="00035557" w:rsidRPr="00875EFF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b/>
                <w:bCs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금</w:t>
            </w:r>
          </w:p>
        </w:tc>
        <w:tc>
          <w:tcPr>
            <w:tcW w:w="1625" w:type="dxa"/>
            <w:tcBorders>
              <w:top w:val="single" w:sz="2" w:space="0" w:color="000000"/>
              <w:left w:val="single" w:sz="4" w:space="0" w:color="auto"/>
              <w:right w:val="single" w:sz="2" w:space="0" w:color="000000"/>
            </w:tcBorders>
            <w:vAlign w:val="center"/>
          </w:tcPr>
          <w:p w:rsidR="00035557" w:rsidRPr="0046254B" w:rsidRDefault="00035557" w:rsidP="00035557">
            <w:pPr>
              <w:spacing w:after="0" w:line="0" w:lineRule="atLeast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Cambria" w:eastAsia="하나 CM" w:hAnsi="Cambria" w:cs="Cambr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 </w:t>
            </w:r>
            <w:r w:rsidRPr="0046254B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납부면제</w:t>
            </w:r>
            <w:r w:rsidRPr="0046254B">
              <w:rPr>
                <w:rFonts w:ascii="Cambria" w:eastAsia="하나 CM" w:hAnsi="Cambria" w:cs="Cambr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</w:t>
            </w:r>
            <w:r w:rsidRPr="0046254B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및</w:t>
            </w:r>
          </w:p>
          <w:p w:rsidR="00035557" w:rsidRPr="0046254B" w:rsidRDefault="00035557" w:rsidP="00035557">
            <w:pPr>
              <w:spacing w:after="0" w:line="0" w:lineRule="atLeast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Cambria" w:eastAsia="하나 CM" w:hAnsi="Cambria" w:cs="Cambr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 </w:t>
            </w:r>
            <w:r w:rsidRPr="0046254B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지급 확약</w:t>
            </w:r>
          </w:p>
        </w:tc>
        <w:tc>
          <w:tcPr>
            <w:tcW w:w="7343" w:type="dxa"/>
            <w:gridSpan w:val="4"/>
            <w:tcBorders>
              <w:top w:val="single" w:sz="2" w:space="0" w:color="000000"/>
              <w:left w:val="single" w:sz="4" w:space="0" w:color="auto"/>
              <w:right w:val="single" w:sz="2" w:space="0" w:color="000000"/>
            </w:tcBorders>
            <w:vAlign w:val="center"/>
          </w:tcPr>
          <w:p w:rsidR="00035557" w:rsidRPr="0046254B" w:rsidRDefault="00035557" w:rsidP="00035557">
            <w:pPr>
              <w:spacing w:after="0" w:line="0" w:lineRule="atLeast"/>
              <w:ind w:left="590" w:hangingChars="400" w:hanging="590"/>
              <w:rPr>
                <w:rFonts w:ascii="하나 CM" w:eastAsia="하나 CM" w:hAnsi="하나 CM"/>
                <w:sz w:val="18"/>
                <w:szCs w:val="18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ㆍ사유 :</w:t>
            </w:r>
            <w:r w:rsidRPr="0046254B"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</w:p>
          <w:p w:rsidR="00035557" w:rsidRPr="0046254B" w:rsidRDefault="00035557" w:rsidP="00035557">
            <w:pPr>
              <w:spacing w:after="0" w:line="0" w:lineRule="atLeast"/>
              <w:ind w:left="148" w:hangingChars="100" w:hanging="148"/>
              <w:rPr>
                <w:rFonts w:ascii="하나 CM" w:eastAsia="하나 CM" w:hAnsi="하나 CM"/>
                <w:b/>
                <w:bCs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ㆍ본인은 낙찰후 계약미체결시 귀행에 낙찰금액에 해당되는</w:t>
            </w:r>
            <w:r w:rsidRPr="0046254B">
              <w:rPr>
                <w:rFonts w:ascii="Cambria" w:eastAsia="하나 CM" w:hAnsi="Cambria" w:cs="Cambr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</w:t>
            </w:r>
            <w:r w:rsidRPr="0046254B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소정의 입찰보증금을 </w:t>
            </w:r>
            <w:r w:rsidRPr="0046254B"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br/>
            </w:r>
            <w:r w:rsidRPr="0046254B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현금으로 납부할 것을 확약합니다.</w:t>
            </w:r>
          </w:p>
        </w:tc>
      </w:tr>
      <w:tr w:rsidR="00035557" w:rsidRPr="00875EFF" w:rsidTr="00035557">
        <w:trPr>
          <w:cantSplit/>
          <w:trHeight w:val="1543"/>
          <w:jc w:val="center"/>
        </w:trPr>
        <w:tc>
          <w:tcPr>
            <w:tcW w:w="6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35557" w:rsidRPr="00875EFF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대</w:t>
            </w:r>
          </w:p>
          <w:p w:rsidR="00035557" w:rsidRPr="00875EFF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리</w:t>
            </w:r>
          </w:p>
          <w:p w:rsidR="00035557" w:rsidRPr="00875EFF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875EFF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인</w:t>
            </w:r>
          </w:p>
        </w:tc>
        <w:tc>
          <w:tcPr>
            <w:tcW w:w="4331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035557" w:rsidRPr="0046254B" w:rsidRDefault="00035557" w:rsidP="00035557">
            <w:pPr>
              <w:spacing w:after="0" w:line="0" w:lineRule="atLeast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Cambria" w:eastAsia="하나 CM" w:hAnsi="Cambria" w:cs="Cambr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</w:t>
            </w:r>
            <w:r w:rsidRPr="0046254B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본 입찰에 관한 일체의 권한을 다음의</w:t>
            </w:r>
          </w:p>
          <w:p w:rsidR="00035557" w:rsidRPr="0046254B" w:rsidRDefault="00035557" w:rsidP="00035557">
            <w:pPr>
              <w:spacing w:after="0" w:line="0" w:lineRule="atLeast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Cambria" w:eastAsia="하나 CM" w:hAnsi="Cambria" w:cs="Cambr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</w:t>
            </w:r>
            <w:r w:rsidRPr="0046254B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자에게 위임합니다.</w:t>
            </w:r>
          </w:p>
          <w:p w:rsidR="00035557" w:rsidRPr="0046254B" w:rsidRDefault="00035557" w:rsidP="00035557">
            <w:pPr>
              <w:spacing w:after="0" w:line="0" w:lineRule="atLeast"/>
              <w:ind w:firstLineChars="100" w:firstLine="148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Cambria" w:eastAsia="하나 CM" w:hAnsi="Cambria" w:cs="Cambr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</w:t>
            </w:r>
            <w:r w:rsidRPr="0046254B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직위 / 성명 :</w:t>
            </w:r>
          </w:p>
          <w:p w:rsidR="00035557" w:rsidRPr="0046254B" w:rsidRDefault="00035557" w:rsidP="00035557">
            <w:pPr>
              <w:spacing w:after="0" w:line="0" w:lineRule="atLeast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78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035557" w:rsidRPr="0046254B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사</w:t>
            </w:r>
          </w:p>
          <w:p w:rsidR="00035557" w:rsidRPr="0046254B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용</w:t>
            </w:r>
          </w:p>
          <w:p w:rsidR="00035557" w:rsidRPr="0046254B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인</w:t>
            </w:r>
          </w:p>
          <w:p w:rsidR="00035557" w:rsidRPr="0046254B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:b/>
                <w:bCs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감</w:t>
            </w:r>
          </w:p>
        </w:tc>
        <w:tc>
          <w:tcPr>
            <w:tcW w:w="3857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035557" w:rsidRPr="0046254B" w:rsidRDefault="00035557" w:rsidP="00035557">
            <w:pPr>
              <w:spacing w:after="0" w:line="0" w:lineRule="atLeast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Cambria" w:eastAsia="하나 CM" w:hAnsi="Cambria" w:cs="Cambr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</w:t>
            </w:r>
            <w:r w:rsidRPr="0046254B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본 입찰에 사용할 인감을 다음과 같이</w:t>
            </w:r>
          </w:p>
          <w:p w:rsidR="00035557" w:rsidRPr="0046254B" w:rsidRDefault="00035557" w:rsidP="00035557">
            <w:pPr>
              <w:spacing w:after="0" w:line="0" w:lineRule="atLeast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Cambria" w:eastAsia="하나 CM" w:hAnsi="Cambria" w:cs="Cambr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</w:t>
            </w:r>
            <w:r w:rsidRPr="0046254B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신고합니다.</w:t>
            </w:r>
          </w:p>
          <w:p w:rsidR="00035557" w:rsidRPr="0046254B" w:rsidRDefault="00035557" w:rsidP="00035557">
            <w:pPr>
              <w:spacing w:after="0" w:line="0" w:lineRule="atLeast"/>
              <w:rPr>
                <w:rFonts w:ascii="하나 CM" w:eastAsia="하나 CM" w:hAnsi="하나 CM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Cambria" w:eastAsia="하나 CM" w:hAnsi="Cambria" w:cs="Cambr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</w:t>
            </w:r>
          </w:p>
          <w:p w:rsidR="00035557" w:rsidRPr="0046254B" w:rsidRDefault="00035557" w:rsidP="00035557">
            <w:pPr>
              <w:spacing w:after="0" w:line="0" w:lineRule="atLeast"/>
              <w:rPr>
                <w:rFonts w:ascii="하나 CM" w:eastAsia="하나 CM" w:hAnsi="하나 CM"/>
                <w:b/>
                <w:bCs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Cambria" w:eastAsia="하나 CM" w:hAnsi="Cambria" w:cs="Cambr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</w:t>
            </w:r>
            <w:r w:rsidRPr="0046254B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사용인감</w:t>
            </w:r>
            <w:r w:rsidRPr="0046254B">
              <w:rPr>
                <w:rFonts w:ascii="Cambria" w:eastAsia="하나 CM" w:hAnsi="Cambria" w:cs="Cambr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           </w:t>
            </w:r>
            <w:r>
              <w:rPr>
                <w:rFonts w:ascii="Cambria" w:eastAsia="하나 CM" w:hAnsi="Cambria" w:cs="Cambr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                   </w:t>
            </w:r>
            <w:r w:rsidRPr="0046254B">
              <w:rPr>
                <w:rFonts w:ascii="Cambria" w:eastAsia="하나 CM" w:hAnsi="Cambria" w:cs="Cambr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  </w:t>
            </w:r>
            <w:r w:rsidRPr="0046254B">
              <w:rPr>
                <w:rFonts w:ascii="하나 CM" w:eastAsia="하나 CM" w:hAnsi="하나 CM" w:hint="eastAs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(인)</w:t>
            </w:r>
            <w:r w:rsidRPr="0046254B">
              <w:rPr>
                <w:rFonts w:ascii="Cambria" w:eastAsia="하나 CM" w:hAnsi="Cambria" w:cs="Cambria"/>
                <w:sz w:val="18"/>
                <w:szCs w:val="18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</w:t>
            </w:r>
          </w:p>
        </w:tc>
      </w:tr>
      <w:tr w:rsidR="00035557" w:rsidRPr="00875EFF" w:rsidTr="00664264">
        <w:trPr>
          <w:cantSplit/>
          <w:trHeight w:val="4985"/>
          <w:jc w:val="center"/>
        </w:trPr>
        <w:tc>
          <w:tcPr>
            <w:tcW w:w="9666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35557" w:rsidRPr="0046254B" w:rsidRDefault="00035557" w:rsidP="00035557">
            <w:pPr>
              <w:spacing w:after="0" w:line="0" w:lineRule="atLeast"/>
              <w:ind w:left="180" w:hangingChars="100" w:hanging="180"/>
              <w:rPr>
                <w:rFonts w:ascii="하나 CM" w:eastAsia="하나 CM" w:hAnsi="하나 CM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Cambria" w:eastAsia="하나 CM" w:hAnsi="Cambria" w:cs="Cambr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   </w:t>
            </w:r>
            <w:r w:rsidRPr="0046254B">
              <w:rPr>
                <w:rFonts w:ascii="하나 CM" w:eastAsia="하나 CM" w:hAnsi="하나 CM" w:hint="eastAs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본인은 </w:t>
            </w:r>
            <w:r>
              <w:rPr>
                <w:rFonts w:ascii="하나 CM" w:eastAsia="하나 CM" w:hAnsi="하나 CM" w:hint="eastAsia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위의 일반 </w:t>
            </w:r>
            <w:r w:rsidRPr="0046254B">
              <w:rPr>
                <w:rFonts w:ascii="하나 CM" w:eastAsia="하나 CM" w:hAnsi="하나 CM" w:hint="eastAs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경쟁 입찰에 참가하고자 귀행에서 정한 입찰유의서, 입찰기기의 세부사양 및 계약조건 등 입찰공고</w:t>
            </w:r>
            <w:r w:rsidRPr="0046254B">
              <w:rPr>
                <w:rFonts w:ascii="Cambria" w:eastAsia="하나 CM" w:hAnsi="Cambria" w:cs="Cambr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</w:t>
            </w:r>
            <w:r w:rsidRPr="0046254B">
              <w:rPr>
                <w:rFonts w:ascii="하나 CM" w:eastAsia="하나 CM" w:hAnsi="하나 CM" w:hint="eastAs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사항을 모두 승낙하고 별첨 서류를 첨부하여 입찰참가신청을 합니다.</w:t>
            </w:r>
          </w:p>
          <w:p w:rsidR="00035557" w:rsidRPr="0046254B" w:rsidRDefault="00035557" w:rsidP="00035557">
            <w:pPr>
              <w:spacing w:after="0" w:line="0" w:lineRule="atLeast"/>
              <w:rPr>
                <w:rFonts w:ascii="하나 CM" w:eastAsia="하나 CM" w:hAnsi="하나 CM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Cambria" w:eastAsia="하나 CM" w:hAnsi="Cambria" w:cs="Cambr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</w:t>
            </w:r>
          </w:p>
          <w:p w:rsidR="00035557" w:rsidRPr="0046254B" w:rsidRDefault="00035557" w:rsidP="00035557">
            <w:pPr>
              <w:spacing w:after="0" w:line="0" w:lineRule="atLeast"/>
              <w:rPr>
                <w:rFonts w:ascii="하나 CM" w:eastAsia="하나 CM" w:hAnsi="하나 CM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Cambria" w:eastAsia="하나 CM" w:hAnsi="Cambria" w:cs="Cambr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 </w:t>
            </w:r>
            <w:r w:rsidRPr="0046254B">
              <w:rPr>
                <w:rFonts w:ascii="하나 CM" w:eastAsia="하나 CM" w:hAnsi="하나 CM" w:hint="eastAs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&lt;첨부 서류&gt;</w:t>
            </w:r>
          </w:p>
          <w:p w:rsidR="00035557" w:rsidRPr="0046254B" w:rsidRDefault="00035557" w:rsidP="00035557">
            <w:pPr>
              <w:spacing w:after="0" w:line="0" w:lineRule="atLeast"/>
              <w:rPr>
                <w:rFonts w:ascii="하나 CM" w:eastAsia="하나 CM" w:hAnsi="하나 CM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Cambria" w:eastAsia="하나 CM" w:hAnsi="Cambria" w:cs="Cambr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   </w:t>
            </w:r>
            <w:r w:rsidRPr="0046254B">
              <w:rPr>
                <w:rFonts w:ascii="하나 CM" w:eastAsia="하나 CM" w:hAnsi="하나 CM" w:hint="eastAs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1. 입찰유의서 1부 </w:t>
            </w:r>
          </w:p>
          <w:p w:rsidR="00035557" w:rsidRDefault="00035557" w:rsidP="00035557">
            <w:pPr>
              <w:spacing w:after="0" w:line="0" w:lineRule="atLeast"/>
              <w:rPr>
                <w:rFonts w:ascii="하나 CM" w:eastAsia="하나 CM" w:hAnsi="하나 CM" w:cs="굴림"/>
                <w:bCs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Cambria" w:eastAsia="하나 CM" w:hAnsi="Cambria" w:cs="Cambr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   </w:t>
            </w:r>
            <w:r w:rsidRPr="0046254B">
              <w:rPr>
                <w:rFonts w:ascii="하나 CM" w:eastAsia="하나 CM" w:hAnsi="하나 CM" w:hint="eastAs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2. </w:t>
            </w:r>
            <w:r w:rsidRPr="0046254B">
              <w:rPr>
                <w:rFonts w:ascii="하나 CM" w:eastAsia="하나 CM" w:hAnsi="하나 CM" w:cs="굴림" w:hint="eastAsia"/>
                <w:bCs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공정 입찰/계약 이행 서약서</w:t>
            </w:r>
          </w:p>
          <w:p w:rsidR="00035557" w:rsidRPr="0046254B" w:rsidRDefault="00035557" w:rsidP="00035557">
            <w:pPr>
              <w:spacing w:after="0" w:line="0" w:lineRule="atLeast"/>
              <w:ind w:firstLineChars="100" w:firstLine="180"/>
              <w:rPr>
                <w:rFonts w:ascii="하나 CM" w:eastAsia="하나 CM" w:hAnsi="하나 CM" w:cs="굴림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ascii="하나 CM" w:eastAsia="하나 CM" w:hAnsi="하나 CM" w:cs="굴림" w:hint="eastAsia"/>
                <w:bCs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3.</w:t>
            </w:r>
            <w:r>
              <w:rPr>
                <w:rFonts w:ascii="하나 CM" w:eastAsia="하나 CM" w:hAnsi="하나 CM" w:cs="굴림"/>
                <w:bCs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하나 CM" w:eastAsia="하나 CM" w:hAnsi="하나 CM" w:cs="굴림" w:hint="eastAsia"/>
                <w:bCs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비밀유지 확약서 </w:t>
            </w:r>
          </w:p>
          <w:p w:rsidR="00035557" w:rsidRPr="0046254B" w:rsidRDefault="00035557" w:rsidP="00035557">
            <w:pPr>
              <w:spacing w:after="0" w:line="0" w:lineRule="atLeast"/>
              <w:rPr>
                <w:rFonts w:ascii="하나 CM" w:eastAsia="하나 CM" w:hAnsi="하나 CM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Cambria" w:eastAsia="하나 CM" w:hAnsi="Cambria" w:cs="Cambr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   </w:t>
            </w:r>
            <w:r>
              <w:rPr>
                <w:rFonts w:ascii="하나 CM" w:eastAsia="하나 CM" w:hAnsi="하나 CM" w:hint="eastAs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4</w:t>
            </w:r>
            <w:r w:rsidRPr="0046254B">
              <w:rPr>
                <w:rFonts w:ascii="하나 CM" w:eastAsia="하나 CM" w:hAnsi="하나 CM" w:hint="eastAs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. 기타 공고로써 정한 서류</w:t>
            </w:r>
          </w:p>
          <w:p w:rsidR="00035557" w:rsidRPr="0046254B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하나 CM" w:eastAsia="하나 CM" w:hAnsi="하나 CM" w:hint="eastAs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년</w:t>
            </w:r>
            <w:r w:rsidRPr="0046254B">
              <w:rPr>
                <w:rFonts w:ascii="Cambria" w:eastAsia="하나 CM" w:hAnsi="Cambria" w:cs="Cambr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 </w:t>
            </w:r>
            <w:r w:rsidRPr="0046254B">
              <w:rPr>
                <w:rFonts w:ascii="하나 CM" w:eastAsia="하나 CM" w:hAnsi="하나 CM" w:hint="eastAs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 </w:t>
            </w:r>
            <w:r w:rsidRPr="0046254B">
              <w:rPr>
                <w:rFonts w:ascii="Cambria" w:eastAsia="하나 CM" w:hAnsi="Cambria" w:cs="Cambr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 </w:t>
            </w:r>
            <w:r w:rsidRPr="0046254B">
              <w:rPr>
                <w:rFonts w:ascii="하나 CM" w:eastAsia="하나 CM" w:hAnsi="하나 CM" w:hint="eastAs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월</w:t>
            </w:r>
            <w:r w:rsidRPr="0046254B">
              <w:rPr>
                <w:rFonts w:ascii="Cambria" w:eastAsia="하나 CM" w:hAnsi="Cambria" w:cs="Cambr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  </w:t>
            </w:r>
            <w:r w:rsidRPr="0046254B">
              <w:rPr>
                <w:rFonts w:ascii="하나 CM" w:eastAsia="하나 CM" w:hAnsi="하나 CM" w:hint="eastAs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 </w:t>
            </w:r>
            <w:r w:rsidRPr="0046254B">
              <w:rPr>
                <w:rFonts w:ascii="Cambria" w:eastAsia="하나 CM" w:hAnsi="Cambria" w:cs="Cambr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</w:t>
            </w:r>
            <w:r w:rsidRPr="0046254B">
              <w:rPr>
                <w:rFonts w:ascii="하나 CM" w:eastAsia="하나 CM" w:hAnsi="하나 CM" w:hint="eastAs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일</w:t>
            </w:r>
          </w:p>
          <w:p w:rsidR="00035557" w:rsidRPr="0046254B" w:rsidRDefault="00035557" w:rsidP="00035557">
            <w:pPr>
              <w:spacing w:after="0" w:line="0" w:lineRule="atLeast"/>
              <w:jc w:val="center"/>
              <w:rPr>
                <w:rFonts w:ascii="하나 CM" w:eastAsia="하나 CM" w:hAnsi="하나 CM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하나 CM" w:eastAsia="하나 CM" w:hAnsi="하나 CM" w:hint="eastAs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신청(법)인</w:t>
            </w:r>
            <w:r w:rsidRPr="0046254B">
              <w:rPr>
                <w:rFonts w:ascii="Cambria" w:eastAsia="하나 CM" w:hAnsi="Cambria" w:cs="Cambr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                    </w:t>
            </w:r>
            <w:r>
              <w:rPr>
                <w:rFonts w:ascii="Cambria" w:eastAsia="하나 CM" w:hAnsi="Cambria" w:cs="Cambr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                        </w:t>
            </w:r>
            <w:r w:rsidRPr="0046254B">
              <w:rPr>
                <w:rFonts w:ascii="Cambria" w:eastAsia="하나 CM" w:hAnsi="Cambria" w:cs="Cambr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      </w:t>
            </w:r>
            <w:r w:rsidRPr="0046254B">
              <w:rPr>
                <w:rFonts w:ascii="하나 CM" w:eastAsia="하나 CM" w:hAnsi="하나 CM" w:hint="eastAsia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(인)</w:t>
            </w:r>
          </w:p>
          <w:p w:rsidR="00035557" w:rsidRPr="0046254B" w:rsidRDefault="00035557" w:rsidP="00035557">
            <w:pPr>
              <w:spacing w:after="0" w:line="0" w:lineRule="atLeast"/>
              <w:ind w:firstLine="3720"/>
              <w:rPr>
                <w:rFonts w:ascii="하나 CM" w:eastAsia="하나 CM" w:hAnsi="하나 CM"/>
                <w:szCs w:val="24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  <w:p w:rsidR="00035557" w:rsidRPr="0046254B" w:rsidRDefault="00035557" w:rsidP="00035557">
            <w:pPr>
              <w:spacing w:after="0" w:line="0" w:lineRule="atLeast"/>
              <w:ind w:firstLine="3720"/>
              <w:rPr>
                <w:rFonts w:ascii="하나 CM" w:eastAsia="하나 CM" w:hAnsi="하나 CM"/>
                <w:szCs w:val="24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  <w:p w:rsidR="00035557" w:rsidRPr="0046254B" w:rsidRDefault="00035557" w:rsidP="00035557">
            <w:pPr>
              <w:spacing w:after="0" w:line="0" w:lineRule="atLeast"/>
              <w:jc w:val="right"/>
              <w:rPr>
                <w:rFonts w:ascii="하나 CM" w:eastAsia="하나 CM" w:hAnsi="하나 CM" w:cs="굴림"/>
                <w:b/>
                <w:bCs/>
                <w:sz w:val="24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46254B">
              <w:rPr>
                <w:rFonts w:ascii="하나 CM" w:eastAsia="하나 CM" w:hAnsi="하나 CM" w:cs="굴림" w:hint="eastAsia"/>
                <w:sz w:val="24"/>
                <w:szCs w:val="3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주식회사 </w:t>
            </w:r>
            <w:r w:rsidRPr="0046254B">
              <w:rPr>
                <w:rFonts w:ascii="하나 CM" w:eastAsia="하나 CM" w:hAnsi="하나 CM" w:cs="굴림" w:hint="eastAsia"/>
                <w:sz w:val="24"/>
                <w:szCs w:val="32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하나</w:t>
            </w:r>
            <w:r w:rsidRPr="0046254B">
              <w:rPr>
                <w:rFonts w:ascii="하나 CM" w:eastAsia="하나 CM" w:hAnsi="하나 CM" w:cs="굴림" w:hint="eastAsia"/>
                <w:sz w:val="24"/>
                <w:szCs w:val="3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은행 </w:t>
            </w:r>
            <w:r>
              <w:rPr>
                <w:rFonts w:ascii="하나 CM" w:eastAsia="하나 CM" w:hAnsi="하나 CM" w:cs="굴림" w:hint="eastAsia"/>
                <w:sz w:val="24"/>
                <w:szCs w:val="32"/>
                <w:lang w:eastAsia="ko-KR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디지털전략사업부</w:t>
            </w:r>
            <w:r w:rsidRPr="0046254B">
              <w:rPr>
                <w:rFonts w:ascii="하나 CM" w:eastAsia="하나 CM" w:hAnsi="하나 CM" w:cs="굴림" w:hint="eastAsia"/>
                <w:sz w:val="24"/>
                <w:szCs w:val="3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장 귀하</w:t>
            </w:r>
          </w:p>
        </w:tc>
      </w:tr>
    </w:tbl>
    <w:p w:rsidR="00AD627D" w:rsidRPr="00875EFF" w:rsidRDefault="00AD627D" w:rsidP="00AD627D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905186">
      <w:pPr>
        <w:pageBreakBefore/>
        <w:spacing w:after="0"/>
        <w:rPr>
          <w:rFonts w:ascii="하나 CM" w:eastAsia="하나 CM" w:hAnsi="하나 CM" w:cs="Arial Unicode MS"/>
          <w:b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b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lastRenderedPageBreak/>
        <w:t>[별지서식 제2호] 입찰유의서</w:t>
      </w:r>
    </w:p>
    <w:p w:rsidR="00AD627D" w:rsidRPr="00875EFF" w:rsidRDefault="00AD627D" w:rsidP="00AD627D">
      <w:pPr>
        <w:spacing w:after="0"/>
        <w:jc w:val="center"/>
        <w:rPr>
          <w:rFonts w:ascii="하나 CM" w:eastAsia="하나 CM" w:hAnsi="하나 CM" w:cs="Arial Unicode MS"/>
          <w:sz w:val="32"/>
          <w:szCs w:val="3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b/>
          <w:bCs/>
          <w:sz w:val="32"/>
          <w:szCs w:val="32"/>
          <w:u w:val="single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입찰유의서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b/>
          <w:bCs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제1조 [목적]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이 입찰유의서(이하 "유의서"이라 한다)는 주식회사 </w:t>
      </w:r>
      <w:r w:rsidR="008B5844">
        <w:rPr>
          <w:rFonts w:ascii="하나 CM" w:eastAsia="하나 CM" w:hAnsi="하나 CM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하나</w:t>
      </w:r>
      <w:r w:rsidRPr="00875EFF">
        <w:rPr>
          <w:rFonts w:ascii="하나 CM" w:eastAsia="하나 CM" w:hAnsi="하나 CM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은행</w:t>
      </w:r>
      <w:r w:rsidRPr="00875EFF">
        <w:rPr>
          <w:rFonts w:ascii="하나 CM" w:eastAsia="하나 CM" w:hAnsi="하나 CM" w:hint="eastAsia"/>
          <w:sz w:val="24"/>
          <w:szCs w:val="3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(이하 "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8B5844">
        <w:rPr>
          <w:rFonts w:ascii="하나 CM" w:eastAsia="하나 CM" w:hAnsi="하나 CM" w:cs="Arial Unicode MS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"이라 한다)이 시행하는 공사, 용역, 물품의 구매를 위한 입찰에 있어 당해 입찰에 참가하고자 하는 자가 유의하여야 할 사항을 정함을 그 목적으로 한다.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b/>
          <w:bCs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제2조 [입찰참가자격]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입찰에 참가할 수 있는 자는 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8B5844">
        <w:rPr>
          <w:rFonts w:ascii="하나 CM" w:eastAsia="하나 CM" w:hAnsi="하나 CM" w:cs="Arial Unicode MS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이 시행하는 공사, 용역, 물품 등의 품질(성능) 이나 기술수준이 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 그룹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이 요구하는 일정수준 이상인 자라야 하며, 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 그룹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의 처분으로 입찰참가자격이 제한 또는 정지된 자는 입찰에 참가할 수 없다.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b/>
          <w:bCs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제3조 [입찰참가신청]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① 입찰에 참가하고자 하는 자는 지정된 기한 내에 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8B5844">
        <w:rPr>
          <w:rFonts w:ascii="하나 CM" w:eastAsia="하나 CM" w:hAnsi="하나 CM" w:cs="Arial Unicode MS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에서 요구하는 다음 각 호의 서류를 입찰신청 마감시간 까지 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8B5844">
        <w:rPr>
          <w:rFonts w:ascii="하나 CM" w:eastAsia="하나 CM" w:hAnsi="하나 CM" w:cs="Arial Unicode MS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에 제출하여 입찰 신청을 하여야 한다.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1. 입찰참가신청서(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 그룹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소정 양식) 및 첨부서류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2. 입찰보증금 또는 입찰보증금 지급각서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3. 기타 공고 또는 공문에서 요구하는 서류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② 제1항 경우에는 원본을 제시하거나 사본에 "원본과 같음"을 명기하고 인감(인감증명서상의 인감 또는 입찰참가신청서상의 사용인감)으로</w:t>
      </w:r>
      <w:r w:rsidRPr="00875EFF">
        <w:rPr>
          <w:rFonts w:ascii="하나 CM" w:eastAsia="하나 CM" w:hAnsi="하나 CM" w:cs="Arial Unicode MS" w:hint="eastAsia"/>
          <w:spacing w:val="10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날인하여 제출하여야 한다.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b/>
          <w:bCs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제4조 [입찰보증금]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① 총액계약의 입찰금액 또는 단가계약의 구매예정금액(구매예정수량 X 입찰단가)의 5/100 이상의 현금(체신관서 또는 시내 금융기관발행 자기앞수표 포함) 또는 공인기관의 보증보험증권(보증서 포함) 또는 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8B5844">
        <w:rPr>
          <w:rFonts w:ascii="하나 CM" w:eastAsia="하나 CM" w:hAnsi="하나 CM" w:cs="Arial Unicode MS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행이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인정하는 은행지급보증서 등으로 입찰 신청 마감일까지 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8B5844">
        <w:rPr>
          <w:rFonts w:ascii="하나 CM" w:eastAsia="하나 CM" w:hAnsi="하나 CM" w:cs="Arial Unicode MS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에 납부하여야 한다.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② 낙찰자가 소정의 기한 내에 계약을 체결하지 아니할 때에는 입찰보증금을 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8B5844">
        <w:rPr>
          <w:rFonts w:ascii="하나 CM" w:eastAsia="하나 CM" w:hAnsi="하나 CM" w:cs="Arial Unicode MS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에 귀속한다.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③ 입찰보증금은 입찰절차 종료 후 입찰자의 청구에 의하여 반환한다. 그러나 낙찰자의 입찰보증금은 계약체결시까지 반환하지 아니한다.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④ 보증보험증권 또는 보증서 등에 의한 입찰보증금의 보증기간은 입찰서 제출마감일 이전부터 입찰서 제출마감일부터 30일 이후까지 이어야 한다.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b/>
          <w:bCs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제5조 [입찰]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① 입찰 참가신청 또는 입찰 참가승낙을 한 자가 아니면 입찰에 참가 할 수 없다.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② 입찰 전에 위임장을 제출한 경우에는 그 대리인도 입찰에 참가할 수 있다.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③ 입찰 참가 부정당한 자 또는 입찰 참가자격을 제한 받고 있는 자는 대리인으로 할 수 없다.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④ 입찰에 사용하는 인감은 입찰참가 신청시 제출한 인감으로 하여야 한다.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b/>
          <w:bCs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제6조 [입찰서 작성]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① 입찰은 소정의 서식에 의한 입찰서에 의하여 작성하여야 한다.</w:t>
      </w:r>
    </w:p>
    <w:p w:rsidR="00AD627D" w:rsidRPr="00875EFF" w:rsidRDefault="00AD627D" w:rsidP="00AD627D">
      <w:pPr>
        <w:spacing w:after="0"/>
        <w:ind w:leftChars="90" w:left="419" w:hangingChars="150" w:hanging="221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② 입찰서의 기재사항 중 말소 또는 정정한 곳이 있을 때에는 입찰에 사용하는 인감으로 날인하여야 한다. 다만, 금액은 정정할 수 없다.</w:t>
      </w:r>
    </w:p>
    <w:p w:rsidR="00AD627D" w:rsidRPr="00875EFF" w:rsidRDefault="00AD627D" w:rsidP="00AD627D">
      <w:pPr>
        <w:spacing w:after="0"/>
        <w:ind w:leftChars="90" w:left="346" w:hangingChars="100" w:hanging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③ 입찰서의 금액표시는 한글 또는 한자로 기재하여야 하며, 아라비아 숫자로 부기 할 수 있다. 이 경우 아라비아 숫자로 병기한 금액이 한글 또는 한자로 기재된 금액과 차이가 있을 때에는 한글 또는 한자로 기재한 금액에 의한다.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④ 입찰가격은 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 그룹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이 지정하는 장소의 인도, 설치 가격, 제비용 및 부가가치세를 포함한 가격으로 한다.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b/>
          <w:bCs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제7조 [입찰서의 제출 등]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① 입찰서는 1인 1통을 제출하는 것을 원칙으로 한다.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② 입찰서는 봉함하여 제출하여야 한다.</w:t>
      </w:r>
    </w:p>
    <w:p w:rsidR="00AD627D" w:rsidRPr="00875EFF" w:rsidRDefault="00AD627D" w:rsidP="00AD627D">
      <w:pPr>
        <w:spacing w:after="0"/>
        <w:ind w:leftChars="90" w:left="493" w:hangingChars="200" w:hanging="295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③ 입찰서는 입찰공고 등에서 허용하고 있을 때에는 우편으로도 제출할 수 있다. 이 경우 우편증의 분실, 훼손 또는 지연에 대하여 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8B5844">
        <w:rPr>
          <w:rFonts w:ascii="하나 CM" w:eastAsia="하나 CM" w:hAnsi="하나 CM" w:cs="Arial Unicode MS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은 책임을 지지 아니한다.</w:t>
      </w:r>
    </w:p>
    <w:p w:rsidR="00AD627D" w:rsidRPr="00875EFF" w:rsidRDefault="00AD627D" w:rsidP="00AD627D">
      <w:pPr>
        <w:spacing w:after="0"/>
        <w:ind w:leftChars="90" w:left="419" w:hangingChars="150" w:hanging="221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lastRenderedPageBreak/>
        <w:t>④ 입찰자는 제출한 입찰서를 교환</w:t>
      </w:r>
      <w:r w:rsidRPr="00875EFF">
        <w:rPr>
          <w:rFonts w:ascii="MS Mincho" w:eastAsia="MS Mincho" w:hAnsi="MS Mincho" w:cs="MS Mincho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․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변경 또는 취소할 수 없다. 다만, 입찰서에 기재한 중요부분에 오기가 있음을 이유로 개찰현장에서 입찰자가 입찰의 취소의사를 표시한 것으로서 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2B7147">
        <w:rPr>
          <w:rFonts w:ascii="하나 CM" w:eastAsia="하나 CM" w:hAnsi="하나 CM" w:cs="Arial Unicode MS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이</w:t>
      </w:r>
      <w:r w:rsidRPr="00875EFF">
        <w:rPr>
          <w:rFonts w:ascii="Cambria" w:eastAsia="하나 CM" w:hAnsi="Cambria" w:cs="Cambr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 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이를 인정하는 경우에는 취소가 가능하다.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b/>
          <w:bCs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제8조 [경쟁입찰의 성립]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경쟁입찰은 2인 이상의 유효한 입찰로서 성립한다.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b/>
          <w:bCs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제9조 [입찰의 무효]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다음 각 호의 하나에 해당하는 입찰은 무효로 한다.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1. 입찰 참가자가 1인인 입찰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2. 입찰 참가 자격이 없는 자가 한 입찰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3. 대리권이 없는 자가 한 입찰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4. 입찰서가 소정의 일시까지 소정 장소에 도착하지 아니한 입찰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5. 동일사항에 대하여 동일인이 2통 이상의 입찰서를 제출한 입찰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6. 동일사항에 대하여 타인의 대리를 겸하거나 2인 이상을 대리한 입찰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7. 입찰서의 입찰금액 등 중요한 부문이 불분명하거나, 정정한 후 정정날인을 누락한 입찰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8. 담합하거나 타인의 경쟁 참가를 방해 또는 집행을 방해한 자의 입찰</w:t>
      </w:r>
    </w:p>
    <w:p w:rsidR="00AD627D" w:rsidRPr="00875EFF" w:rsidRDefault="00AD627D" w:rsidP="00AD627D">
      <w:pPr>
        <w:spacing w:after="0"/>
        <w:ind w:leftChars="90" w:left="419" w:hangingChars="150" w:hanging="221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9. 입찰자의 기명날인이 없는 입찰(입찰참가 신청서에 제출한 인감으로 입찰서에 날인되지 아니한 경우 포함)</w:t>
      </w:r>
    </w:p>
    <w:p w:rsidR="00AD627D" w:rsidRPr="00875EFF" w:rsidRDefault="00AD627D" w:rsidP="00AD627D">
      <w:pPr>
        <w:spacing w:after="0"/>
        <w:ind w:leftChars="90" w:left="19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10. 입찰서에 기재한 중요부분에 착오가 있음을 이유로 개찰현장에서 입찰자가 입찰의 취소의사를 표시한 것으로 계약담당직원이 이를 인정한 입찰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11. 소정의 입찰서를 사용하지 않거나, 입찰서의 금액을 아라비아 숫자로만 기재한 입찰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b/>
          <w:bCs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제10조 [관계사항의 숙지]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입찰서는 입찰공고 조건, 입찰유의서, 입찰기기 제안 사양, 기타 입찰에 필요한 모든 사항에 관하여 입찰 전에 완전히 숙지하여야 하며, 이를 숙지하지 못하여 발생한 책임을 입찰 참가자에게 있다.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b/>
          <w:bCs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제11조 [입찰의 연기 등]</w:t>
      </w:r>
    </w:p>
    <w:p w:rsidR="00AD627D" w:rsidRPr="00875EFF" w:rsidRDefault="00AD627D" w:rsidP="00AD627D">
      <w:pPr>
        <w:spacing w:after="0"/>
        <w:ind w:leftChars="90" w:left="346" w:hangingChars="100" w:hanging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① 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8B5844">
        <w:rPr>
          <w:rFonts w:ascii="하나 CM" w:eastAsia="하나 CM" w:hAnsi="하나 CM" w:cs="Arial Unicode MS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은 입찰 공고 후, 필요한 경우에는 입찰 또는 개찰의 일시를 연기할 수 있다. 다만, 이러한 경우에는 그 사유와 연기 일시를 입찰자에게 통지 하여야 한다.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② 입찰이 성립되지 아니하거나 낙찰자가 없을 때 에는 다시 입찰에 부칠 수 있다.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b/>
          <w:bCs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제12조 [낙찰자의 결정]</w:t>
      </w:r>
    </w:p>
    <w:p w:rsidR="00AD627D" w:rsidRPr="00875EFF" w:rsidRDefault="00AD627D" w:rsidP="00AD627D">
      <w:pPr>
        <w:spacing w:after="0"/>
        <w:ind w:leftChars="90" w:left="272" w:hangingChars="50" w:hanging="74"/>
        <w:rPr>
          <w:rFonts w:ascii="하나 CM" w:eastAsia="하나 CM" w:hAnsi="하나 CM" w:cs="Arial Unicode MS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① </w:t>
      </w:r>
      <w:r w:rsidR="008B5844">
        <w:rPr>
          <w:rFonts w:ascii="하나 CM" w:eastAsia="하나 CM" w:hAnsi="하나 CM" w:cs="Arial Unicode MS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유효한 입찰자 중 당행에서 정하는 기준의 최고점 득점자를 낙찰자로 한다.</w:t>
      </w:r>
      <w:r w:rsidR="008B5844">
        <w:rPr>
          <w:rFonts w:ascii="하나 CM" w:eastAsia="하나 CM" w:hAnsi="하나 CM" w:cs="Arial Unicode MS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="008B5844">
        <w:rPr>
          <w:rFonts w:ascii="하나 CM" w:eastAsia="하나 CM" w:hAnsi="하나 CM" w:cs="Arial Unicode MS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다만,</w:t>
      </w:r>
      <w:r w:rsidR="008B5844">
        <w:rPr>
          <w:rFonts w:ascii="하나 CM" w:eastAsia="하나 CM" w:hAnsi="하나 CM" w:cs="Arial Unicode MS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="008B5844">
        <w:rPr>
          <w:rFonts w:ascii="하나 CM" w:eastAsia="하나 CM" w:hAnsi="하나 CM" w:cs="Arial Unicode MS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낙찰대상이 없을 때에는 같은 장소에서 다시 입찰에 부칠 수 있다.</w:t>
      </w:r>
      <w:r w:rsidR="008B5844">
        <w:rPr>
          <w:rFonts w:ascii="하나 CM" w:eastAsia="하나 CM" w:hAnsi="하나 CM" w:cs="Arial Unicode MS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② 낙찰자가 될 동가의 입찰자가 2인 이상인 때에는 즉시 추첨으로 낙찰자를 결정할 수 있다.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b/>
          <w:bCs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제13조 [계약의 체결]</w:t>
      </w:r>
    </w:p>
    <w:p w:rsidR="00AD627D" w:rsidRPr="00875EFF" w:rsidRDefault="00AD627D" w:rsidP="00AD627D">
      <w:pPr>
        <w:spacing w:after="0"/>
        <w:ind w:leftChars="90" w:left="272" w:hangingChars="50" w:hanging="74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① 낙찰자는 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8B5844">
        <w:rPr>
          <w:rFonts w:ascii="하나 CM" w:eastAsia="하나 CM" w:hAnsi="하나 CM" w:cs="Arial Unicode MS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으로부터 낙찰통지를 받은 후 10일 이내에 소정서식의 계약서에 의하여 계약을 체결하여야 하고, 그 낙찰금액에 대한 산출내역서를 제출하여야 한다.</w:t>
      </w:r>
    </w:p>
    <w:p w:rsidR="00AD627D" w:rsidRPr="00875EFF" w:rsidRDefault="00AD627D" w:rsidP="00AD627D">
      <w:pPr>
        <w:spacing w:after="0"/>
        <w:ind w:leftChars="90" w:left="346" w:hangingChars="100" w:hanging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② 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8B5844">
        <w:rPr>
          <w:rFonts w:ascii="하나 CM" w:eastAsia="하나 CM" w:hAnsi="하나 CM" w:cs="Arial Unicode MS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은 낙찰자가 정당한 이유없이 제①항의 규정에 의하여 계약을 체결하지 아니하는 때에는 낙찰을 취소할 수 있다.</w:t>
      </w:r>
    </w:p>
    <w:p w:rsidR="00AD627D" w:rsidRPr="00875EFF" w:rsidRDefault="00AD627D" w:rsidP="00AD627D">
      <w:pPr>
        <w:spacing w:after="0"/>
        <w:ind w:leftChars="90" w:left="272" w:hangingChars="50" w:hanging="74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③ 제①항의 규정에 의하여 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8B5844">
        <w:rPr>
          <w:rFonts w:ascii="하나 CM" w:eastAsia="하나 CM" w:hAnsi="하나 CM" w:cs="Arial Unicode MS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과 계약을 체결하고자 하는 자는 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 그룹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이 필요로 하는 서류를 계약담당직원에게 제출하여야 한다.</w:t>
      </w:r>
    </w:p>
    <w:p w:rsidR="00AD627D" w:rsidRPr="008B5844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b/>
          <w:bCs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제14조 [계약의 성립]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계약은 계약서를 작성하고 계약담당직원과 낙찰자가 기</w:t>
      </w:r>
      <w:r w:rsidR="008B5844">
        <w:rPr>
          <w:rFonts w:ascii="하나 CM" w:eastAsia="하나 CM" w:hAnsi="하나 CM" w:cs="Arial Unicode MS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명 날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인(외국인에 대하여 서명이 포함된 경우에는 서명을 포함)함으로써 확정한다.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b/>
          <w:bCs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제15조 [부정당업자의 입찰참가자격 제한]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입찰자 또는 낙찰자가 다음 각 호의 하나에 해당하는 경우에는 1월이상 2년이하의 기간동안 입찰참가자격 제한조치를 받게 된다. 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1. 계약을 이행함에 있어서 부</w:t>
      </w:r>
      <w:r w:rsidR="008B5844">
        <w:rPr>
          <w:rFonts w:ascii="하나 CM" w:eastAsia="하나 CM" w:hAnsi="하나 CM" w:cs="Arial Unicode MS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실 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조잡 또는 부당하게 하거나 부정한 행위를 한 자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2. 정당한 이유없이 계약을 체결 또는 이행하지 아니한 자</w:t>
      </w:r>
    </w:p>
    <w:p w:rsidR="00AD627D" w:rsidRPr="00875EFF" w:rsidRDefault="00AD627D" w:rsidP="00AD627D">
      <w:pPr>
        <w:spacing w:after="0"/>
        <w:ind w:leftChars="90" w:left="346" w:hangingChars="100" w:hanging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lastRenderedPageBreak/>
        <w:t>3. 경쟁입찰에 있어서 입찰자간에 서로 상의하여 미리 입찰가격을 협정하였거나 특정인의 낙찰을 위하여 담합한 자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4. 입찰 또는 계약에 관한 서류를 위조</w:t>
      </w:r>
      <w:r w:rsidR="008B5844">
        <w:rPr>
          <w:rFonts w:ascii="MS Mincho" w:eastAsia="MS Mincho" w:hAnsi="MS Mincho" w:cs="MS Mincho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변조하거나 부정하게 행사한 자 또는 허위서류를 제출한 자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5. 고의로 무효의 입찰을 한 자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6. 입찰참가신청서 또는 입찰참가승낙서를 제출하고도 정당한 이유없이 당해 입찰에 참가하지 아니한 자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7. 입찰참가를 방해하거나 낙찰자의 계약체결 또는 그 이행을 방해한 자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8. 감독 또는 검사에 있어서 그 직무의 수행을 방해한 자</w:t>
      </w:r>
    </w:p>
    <w:p w:rsidR="00AD627D" w:rsidRPr="00875EFF" w:rsidRDefault="00AD627D" w:rsidP="00AD627D">
      <w:pPr>
        <w:spacing w:after="0"/>
        <w:ind w:firstLineChars="100" w:firstLine="148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9. 정당한 이유없이 계약이행능력의 심사에 필요한 서류의 전부 또는 일부를 제출하지 아니한 자 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b/>
          <w:bCs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제16조 [비밀유지의 의무]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입찰자는 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</w:t>
      </w:r>
      <w:r w:rsidR="008B5844">
        <w:rPr>
          <w:rFonts w:ascii="하나 CM" w:eastAsia="하나 CM" w:hAnsi="하나 CM" w:cs="Arial Unicode MS" w:hint="eastAsia"/>
          <w:sz w:val="18"/>
          <w:szCs w:val="18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행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으로부터 배부받은 입찰에 관한 서류 또는 각종 자료 및 입찰과정에서 얻은 정보를 당해 입찰외 목적으로 사용하여서는 아니된다.</w:t>
      </w:r>
    </w:p>
    <w:p w:rsidR="00AD627D" w:rsidRPr="008B5844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b/>
          <w:bCs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제17조 [기타사항]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입찰공고조건 및 이 유의서에 명시되지 아니한 기타사항에 대하여는 </w:t>
      </w:r>
      <w:r w:rsidR="008457B7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 그룹</w:t>
      </w:r>
      <w:r w:rsidRPr="00875EFF">
        <w:rPr>
          <w:rFonts w:ascii="하나 CM" w:eastAsia="하나 CM" w:hAnsi="하나 CM" w:cs="Arial Unicode MS" w:hint="eastAsia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에서 정하는 바에 따른다.</w:t>
      </w: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Arial Unicode MS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napToGrid w:val="0"/>
        <w:spacing w:after="0"/>
        <w:rPr>
          <w:rFonts w:ascii="하나 CM" w:eastAsia="하나 CM" w:hAnsi="하나 CM" w:cs="Arial Unicode MS"/>
          <w:sz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Cambria" w:eastAsia="하나 CM" w:hAnsi="Cambria" w:cs="Cambria"/>
          <w:sz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  </w:t>
      </w:r>
      <w:r w:rsidRPr="00875EFF">
        <w:rPr>
          <w:rFonts w:ascii="하나 CM" w:eastAsia="하나 CM" w:hAnsi="하나 CM" w:cs="Arial Unicode MS" w:hint="eastAsia"/>
          <w:sz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위의 입찰유의사항과 귀행의 입찰조건 및 지시사항을 준수할 것을 승낙하고 아래의 입찰참가를 신청합니다.</w:t>
      </w:r>
    </w:p>
    <w:p w:rsidR="00AD627D" w:rsidRPr="00875EFF" w:rsidRDefault="00AD627D" w:rsidP="00AD627D">
      <w:pPr>
        <w:snapToGrid w:val="0"/>
        <w:spacing w:after="0"/>
        <w:rPr>
          <w:rFonts w:ascii="하나 CM" w:eastAsia="하나 CM" w:hAnsi="하나 CM" w:cs="Arial Unicode MS"/>
          <w:sz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napToGrid w:val="0"/>
        <w:spacing w:after="0"/>
        <w:jc w:val="center"/>
        <w:rPr>
          <w:rFonts w:ascii="하나 CM" w:eastAsia="하나 CM" w:hAnsi="하나 CM" w:cs="Arial Unicode MS"/>
          <w:sz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년</w:t>
      </w:r>
      <w:r w:rsidRPr="00875EFF">
        <w:rPr>
          <w:rFonts w:ascii="Cambria" w:eastAsia="하나 CM" w:hAnsi="Cambria" w:cs="Cambr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     </w:t>
      </w:r>
      <w:r w:rsidRPr="00875EFF">
        <w:rPr>
          <w:rFonts w:ascii="하나 CM" w:eastAsia="하나 CM" w:hAnsi="하나 CM" w:cs="Arial Unicode MS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월</w:t>
      </w:r>
      <w:r w:rsidRPr="00875EFF">
        <w:rPr>
          <w:rFonts w:ascii="Cambria" w:eastAsia="하나 CM" w:hAnsi="Cambria" w:cs="Cambr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     </w:t>
      </w:r>
      <w:r w:rsidRPr="00875EFF">
        <w:rPr>
          <w:rFonts w:ascii="하나 CM" w:eastAsia="하나 CM" w:hAnsi="하나 CM" w:cs="Arial Unicode MS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일</w:t>
      </w:r>
    </w:p>
    <w:p w:rsidR="00AD627D" w:rsidRPr="00875EFF" w:rsidRDefault="00AD627D" w:rsidP="00AD627D">
      <w:pPr>
        <w:snapToGrid w:val="0"/>
        <w:spacing w:after="0"/>
        <w:rPr>
          <w:rFonts w:ascii="하나 CM" w:eastAsia="하나 CM" w:hAnsi="하나 CM" w:cs="Arial Unicode MS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napToGrid w:val="0"/>
        <w:spacing w:after="0"/>
        <w:rPr>
          <w:rFonts w:ascii="하나 CM" w:eastAsia="하나 CM" w:hAnsi="하나 CM" w:cs="Arial Unicode MS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napToGrid w:val="0"/>
        <w:spacing w:after="0"/>
        <w:rPr>
          <w:rFonts w:ascii="하나 CM" w:eastAsia="하나 CM" w:hAnsi="하나 CM" w:cs="Arial Unicode MS"/>
          <w:sz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Cambria" w:eastAsia="하나 CM" w:hAnsi="Cambria" w:cs="Cambr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              </w:t>
      </w:r>
      <w:r w:rsidRPr="00875EFF">
        <w:rPr>
          <w:rFonts w:ascii="하나 CM" w:eastAsia="하나 CM" w:hAnsi="하나 CM" w:cs="Arial Unicode MS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◎ 입 찰</w:t>
      </w:r>
      <w:r w:rsidRPr="00875EFF">
        <w:rPr>
          <w:rFonts w:ascii="Cambria" w:eastAsia="하나 CM" w:hAnsi="Cambria" w:cs="Cambr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  </w:t>
      </w:r>
      <w:r w:rsidRPr="00875EFF">
        <w:rPr>
          <w:rFonts w:ascii="하나 CM" w:eastAsia="하나 CM" w:hAnsi="하나 CM" w:cs="Arial Unicode MS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건 명 : </w:t>
      </w:r>
    </w:p>
    <w:p w:rsidR="00AD627D" w:rsidRPr="00875EFF" w:rsidRDefault="00AD627D" w:rsidP="00AD627D">
      <w:pPr>
        <w:snapToGrid w:val="0"/>
        <w:spacing w:after="0"/>
        <w:rPr>
          <w:rFonts w:ascii="하나 CM" w:eastAsia="하나 CM" w:hAnsi="하나 CM" w:cs="Arial Unicode MS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napToGrid w:val="0"/>
        <w:spacing w:after="0"/>
        <w:rPr>
          <w:rFonts w:ascii="하나 CM" w:eastAsia="하나 CM" w:hAnsi="하나 CM" w:cs="Arial Unicode MS"/>
          <w:sz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Cambria" w:eastAsia="하나 CM" w:hAnsi="Cambria" w:cs="Cambr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              </w:t>
      </w:r>
      <w:r w:rsidRPr="00875EFF">
        <w:rPr>
          <w:rFonts w:ascii="하나 CM" w:eastAsia="하나 CM" w:hAnsi="하나 CM" w:cs="Arial Unicode MS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◎ 신청인 주</w:t>
      </w:r>
      <w:r w:rsidRPr="00875EFF">
        <w:rPr>
          <w:rFonts w:ascii="Cambria" w:eastAsia="하나 CM" w:hAnsi="Cambria" w:cs="Cambr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 </w:t>
      </w:r>
      <w:r w:rsidRPr="00875EFF">
        <w:rPr>
          <w:rFonts w:ascii="하나 CM" w:eastAsia="하나 CM" w:hAnsi="하나 CM" w:cs="Arial Unicode MS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소 :</w:t>
      </w:r>
    </w:p>
    <w:p w:rsidR="00AD627D" w:rsidRPr="00875EFF" w:rsidRDefault="00AD627D" w:rsidP="00AD627D">
      <w:pPr>
        <w:snapToGrid w:val="0"/>
        <w:spacing w:after="0"/>
        <w:rPr>
          <w:rFonts w:ascii="하나 CM" w:eastAsia="하나 CM" w:hAnsi="하나 CM" w:cs="Arial Unicode MS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napToGrid w:val="0"/>
        <w:spacing w:after="0"/>
        <w:rPr>
          <w:rFonts w:ascii="하나 CM" w:eastAsia="하나 CM" w:hAnsi="하나 CM" w:cs="Arial Unicode MS"/>
          <w:sz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Cambria" w:eastAsia="하나 CM" w:hAnsi="Cambria" w:cs="Cambr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                        </w:t>
      </w:r>
      <w:r w:rsidRPr="00875EFF">
        <w:rPr>
          <w:rFonts w:ascii="하나 CM" w:eastAsia="하나 CM" w:hAnsi="하나 CM" w:cs="Arial Unicode MS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회사명 :</w:t>
      </w:r>
    </w:p>
    <w:p w:rsidR="00AD627D" w:rsidRPr="00875EFF" w:rsidRDefault="00AD627D" w:rsidP="00AD627D">
      <w:pPr>
        <w:snapToGrid w:val="0"/>
        <w:spacing w:after="0"/>
        <w:rPr>
          <w:rFonts w:ascii="하나 CM" w:eastAsia="하나 CM" w:hAnsi="하나 CM" w:cs="Arial Unicode MS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napToGrid w:val="0"/>
        <w:spacing w:after="0"/>
        <w:rPr>
          <w:rFonts w:ascii="하나 CM" w:eastAsia="하나 CM" w:hAnsi="하나 CM" w:cs="Arial Unicode MS"/>
          <w:sz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Cambria" w:eastAsia="하나 CM" w:hAnsi="Cambria" w:cs="Cambr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                        </w:t>
      </w:r>
      <w:r w:rsidRPr="00875EFF">
        <w:rPr>
          <w:rFonts w:ascii="하나 CM" w:eastAsia="하나 CM" w:hAnsi="하나 CM" w:cs="Arial Unicode MS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대표자 :</w:t>
      </w:r>
      <w:r w:rsidRPr="00875EFF">
        <w:rPr>
          <w:rFonts w:ascii="Cambria" w:eastAsia="하나 CM" w:hAnsi="Cambria" w:cs="Cambr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                           </w:t>
      </w:r>
      <w:r w:rsidRPr="00875EFF">
        <w:rPr>
          <w:rFonts w:ascii="하나 CM" w:eastAsia="하나 CM" w:hAnsi="하나 CM" w:cs="Arial Unicode MS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(인)</w:t>
      </w:r>
    </w:p>
    <w:p w:rsidR="00AD627D" w:rsidRPr="00875EFF" w:rsidRDefault="00AD627D" w:rsidP="00AD627D">
      <w:pPr>
        <w:snapToGrid w:val="0"/>
        <w:spacing w:after="0"/>
        <w:rPr>
          <w:rFonts w:ascii="하나 CM" w:eastAsia="하나 CM" w:hAnsi="하나 CM" w:cs="Arial Unicode MS"/>
          <w:sz w:val="24"/>
          <w:szCs w:val="3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905186">
      <w:pPr>
        <w:snapToGrid w:val="0"/>
        <w:spacing w:after="0"/>
        <w:jc w:val="right"/>
        <w:rPr>
          <w:rFonts w:ascii="하나 CM" w:eastAsia="하나 CM" w:hAnsi="하나 CM"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Arial Unicode MS" w:hint="eastAsia"/>
          <w:sz w:val="24"/>
          <w:szCs w:val="3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주식회사 </w:t>
      </w:r>
      <w:r w:rsidRPr="00875EFF">
        <w:rPr>
          <w:rFonts w:ascii="하나 CM" w:eastAsia="하나 CM" w:hAnsi="하나 CM" w:hint="eastAsia"/>
          <w:sz w:val="24"/>
          <w:szCs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하나</w:t>
      </w:r>
      <w:r w:rsidRPr="00875EFF">
        <w:rPr>
          <w:rFonts w:ascii="하나 CM" w:eastAsia="하나 CM" w:hAnsi="하나 CM" w:hint="eastAsia"/>
          <w:sz w:val="24"/>
          <w:szCs w:val="3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은행</w:t>
      </w:r>
      <w:r w:rsidRPr="00875EFF">
        <w:rPr>
          <w:rFonts w:ascii="하나 CM" w:eastAsia="하나 CM" w:hAnsi="하나 CM" w:cs="Arial Unicode MS" w:hint="eastAsia"/>
          <w:sz w:val="24"/>
          <w:szCs w:val="3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="0022338A">
        <w:rPr>
          <w:rFonts w:ascii="하나 CM" w:eastAsia="하나 CM" w:hAnsi="하나 CM" w:cs="Arial Unicode MS" w:hint="eastAsia"/>
          <w:sz w:val="24"/>
          <w:szCs w:val="3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디지털전략사업부</w:t>
      </w:r>
      <w:r w:rsidRPr="00875EFF">
        <w:rPr>
          <w:rFonts w:ascii="하나 CM" w:eastAsia="하나 CM" w:hAnsi="하나 CM" w:cs="Arial Unicode MS" w:hint="eastAsia"/>
          <w:sz w:val="24"/>
          <w:szCs w:val="3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장 귀하</w:t>
      </w:r>
    </w:p>
    <w:p w:rsidR="00AD627D" w:rsidRPr="00875EFF" w:rsidRDefault="00AD627D" w:rsidP="00AD627D">
      <w:pPr>
        <w:spacing w:after="0"/>
        <w:rPr>
          <w:rFonts w:ascii="하나 CM" w:eastAsia="하나 CM" w:hAnsi="하나 CM" w:cs="굴림"/>
          <w:bCs/>
          <w:sz w:val="18"/>
          <w:szCs w:val="18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905186">
      <w:pPr>
        <w:pageBreakBefore/>
        <w:spacing w:after="0"/>
        <w:rPr>
          <w:rFonts w:ascii="하나 CM" w:eastAsia="하나 CM" w:hAnsi="하나 CM" w:cs="굴림"/>
          <w:b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굴림" w:hint="eastAsia"/>
          <w:b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lastRenderedPageBreak/>
        <w:t>[별지서식 제3호] 공정 입찰/계약 이행 서약서</w:t>
      </w:r>
    </w:p>
    <w:p w:rsidR="00AD627D" w:rsidRPr="00875EFF" w:rsidRDefault="00AD627D" w:rsidP="00AD627D">
      <w:pPr>
        <w:spacing w:after="0"/>
        <w:jc w:val="center"/>
        <w:rPr>
          <w:rFonts w:ascii="하나 CM" w:eastAsia="하나 CM" w:hAnsi="하나 CM" w:cs="굴림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굴림" w:hint="eastAsia"/>
          <w:b/>
          <w:bCs/>
          <w:sz w:val="40"/>
          <w:szCs w:val="40"/>
          <w:u w:val="single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공정 입찰/계약 이행 서약서</w:t>
      </w:r>
    </w:p>
    <w:p w:rsidR="00AD627D" w:rsidRPr="00875EFF" w:rsidRDefault="00AD627D" w:rsidP="00AD627D">
      <w:pPr>
        <w:spacing w:after="0"/>
        <w:rPr>
          <w:rFonts w:ascii="하나 CM" w:eastAsia="하나 CM" w:hAnsi="하나 CM" w:cs="굴림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8900D4" w:rsidP="00AD627D">
      <w:pPr>
        <w:spacing w:after="0"/>
        <w:rPr>
          <w:rFonts w:ascii="하나 CM" w:eastAsia="하나 CM" w:hAnsi="하나 CM" w:cs="굴림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>
        <w:rPr>
          <w:rFonts w:ascii="하나 CM" w:eastAsia="하나 CM" w:hAnsi="하나 CM" w:cs="굴림" w:hint="eastAsia"/>
          <w:sz w:val="24"/>
          <w:szCs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주식회사 하나은행</w:t>
      </w:r>
      <w:r w:rsidR="00AD627D" w:rsidRPr="00875EFF">
        <w:rPr>
          <w:rFonts w:ascii="하나 CM" w:eastAsia="하나 CM" w:hAnsi="하나 CM" w:cs="굴림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귀중</w:t>
      </w:r>
    </w:p>
    <w:p w:rsidR="00AD627D" w:rsidRPr="008900D4" w:rsidRDefault="00AD627D" w:rsidP="00AD627D">
      <w:pPr>
        <w:spacing w:after="0"/>
        <w:rPr>
          <w:rFonts w:ascii="하나 CM" w:eastAsia="하나 CM" w:hAnsi="하나 CM" w:cs="굴림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굴림"/>
          <w:b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900D4">
        <w:rPr>
          <w:rFonts w:ascii="하나 CM" w:eastAsia="하나 CM" w:hAnsi="하나 CM" w:cs="굴림" w:hint="eastAsia"/>
          <w:b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당사는</w:t>
      </w:r>
      <w:r w:rsidR="002B17B6" w:rsidRPr="008900D4">
        <w:rPr>
          <w:rFonts w:ascii="하나 CM" w:eastAsia="하나 CM" w:hAnsi="하나 CM" w:cs="굴림" w:hint="eastAsia"/>
          <w:b/>
          <w:szCs w:val="22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8900D4">
        <w:rPr>
          <w:rFonts w:ascii="하나 CM" w:eastAsia="하나 CM" w:hAnsi="하나 CM" w:cs="굴림" w:hint="eastAsia"/>
          <w:b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㈜</w:t>
      </w:r>
      <w:r w:rsidRPr="008900D4">
        <w:rPr>
          <w:rFonts w:ascii="하나 CM" w:eastAsia="하나 CM" w:hAnsi="하나 CM" w:cs="굴림" w:hint="eastAsia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하나은행</w:t>
      </w:r>
      <w:r w:rsidRPr="00875EFF">
        <w:rPr>
          <w:rFonts w:ascii="하나 CM" w:eastAsia="하나 CM" w:hAnsi="하나 CM" w:cs="굴림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875EFF">
        <w:rPr>
          <w:rFonts w:ascii="하나 CM" w:eastAsia="하나 CM" w:hAnsi="하나 CM" w:cs="굴림" w:hint="eastAsia"/>
          <w:b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에서 시행하는 모든 공사, 용역, 물품 등의 입찰 참여 및 계약을 체결함 </w:t>
      </w:r>
      <w:r w:rsidRPr="00875EFF">
        <w:rPr>
          <w:rFonts w:ascii="하나 CM" w:eastAsia="하나 CM" w:hAnsi="하나 CM" w:cs="HYSMyeongJo-Medium" w:hint="eastAsia"/>
          <w:b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(준공ㆍ납품 이후를 포함함, 이하 같음)</w:t>
      </w:r>
      <w:r w:rsidRPr="00875EFF">
        <w:rPr>
          <w:rFonts w:ascii="하나 CM" w:eastAsia="하나 CM" w:hAnsi="하나 CM" w:cs="굴림" w:hint="eastAsia"/>
          <w:b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에 있어 공정하고 투명하게 입찰 및 계약을 하기 위하여 </w:t>
      </w:r>
    </w:p>
    <w:p w:rsidR="00AD627D" w:rsidRPr="00875EFF" w:rsidRDefault="00AD627D" w:rsidP="00AD627D">
      <w:pPr>
        <w:spacing w:after="0"/>
        <w:rPr>
          <w:rFonts w:ascii="하나 CM" w:eastAsia="하나 CM" w:hAnsi="하나 CM" w:cs="굴림"/>
          <w:b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굴림" w:hint="eastAsia"/>
          <w:b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당사 임직원과 대리인은 </w:t>
      </w:r>
    </w:p>
    <w:p w:rsidR="00AD627D" w:rsidRPr="00875EFF" w:rsidRDefault="00AD627D" w:rsidP="00AD627D">
      <w:pPr>
        <w:spacing w:after="0"/>
        <w:rPr>
          <w:rFonts w:ascii="하나 CM" w:eastAsia="하나 CM" w:hAnsi="하나 CM" w:cs="굴림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굴림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굴림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1. 입찰</w:t>
      </w:r>
      <w:r w:rsidR="008900D4">
        <w:rPr>
          <w:rFonts w:ascii="MS Mincho" w:eastAsia="MS Mincho" w:hAnsi="MS Mincho" w:cs="MS Mincho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875EFF">
        <w:rPr>
          <w:rFonts w:ascii="하나 CM" w:eastAsia="하나 CM" w:hAnsi="하나 CM" w:cs="굴림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계약체결 및 계약이행 과정에서 관계 직원에게 직</w:t>
      </w:r>
      <w:r w:rsidR="008900D4">
        <w:rPr>
          <w:rFonts w:ascii="MS Mincho" w:eastAsia="MS Mincho" w:hAnsi="MS Mincho" w:cs="MS Mincho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875EFF">
        <w:rPr>
          <w:rFonts w:ascii="하나 CM" w:eastAsia="하나 CM" w:hAnsi="하나 CM" w:cs="굴림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간접적으로 금품, 향응, 편의 등의 부당한 이익을 제공하지 않겠습니다.</w:t>
      </w:r>
    </w:p>
    <w:p w:rsidR="00AD627D" w:rsidRPr="00875EFF" w:rsidRDefault="00AD627D" w:rsidP="00AD627D">
      <w:pPr>
        <w:spacing w:after="0"/>
        <w:rPr>
          <w:rFonts w:ascii="하나 CM" w:eastAsia="하나 CM" w:hAnsi="하나 CM" w:cs="굴림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굴림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굴림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2. 입찰가격의 사전 협의, 특정인의 낙찰을 위한 담합을 하거나 다른 업체와 협정, 결의, 합의하여 입찰의 자유경쟁을 부당하게 저해하는 일체의 불공정한 행위를 않겠습니다.</w:t>
      </w:r>
    </w:p>
    <w:p w:rsidR="00AD627D" w:rsidRPr="00875EFF" w:rsidRDefault="00AD627D" w:rsidP="00AD627D">
      <w:pPr>
        <w:spacing w:after="0"/>
        <w:rPr>
          <w:rFonts w:ascii="하나 CM" w:eastAsia="하나 CM" w:hAnsi="하나 CM" w:cs="굴림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굴림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굴림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3. </w:t>
      </w:r>
      <w:r w:rsidRPr="00875EFF">
        <w:rPr>
          <w:rFonts w:ascii="하나 CM" w:eastAsia="하나 CM" w:hAnsi="하나 CM" w:cs="HYSMyeongJo-Mediu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공정한 직무수행을 방해하는 알선ㆍ청탁을 통하여 입찰 또는 계약과 관련된 특정 정보의 제공을 요구하거나 받는 행위를 하지 </w:t>
      </w:r>
      <w:r w:rsidRPr="00875EFF">
        <w:rPr>
          <w:rFonts w:ascii="하나 CM" w:eastAsia="하나 CM" w:hAnsi="하나 CM" w:cs="굴림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않겠습니다.</w:t>
      </w:r>
    </w:p>
    <w:p w:rsidR="00AD627D" w:rsidRPr="00875EFF" w:rsidRDefault="00AD627D" w:rsidP="00AD627D">
      <w:pPr>
        <w:spacing w:after="0"/>
        <w:rPr>
          <w:rFonts w:ascii="하나 CM" w:eastAsia="하나 CM" w:hAnsi="하나 CM" w:cs="굴림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굴림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굴림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4. 회사 임직원이 관계 직원에게 금품, 향응, 편의 등을 제공하거나 담합 등 불공정 행위를 하지 않도록 하는 회사윤리강령과 내부비리 제보자에 대해서도 일체의 불이익 처분을 하지 않는 사규를 제정토록 노력하겠습니다. </w:t>
      </w:r>
    </w:p>
    <w:p w:rsidR="00AD627D" w:rsidRPr="00875EFF" w:rsidRDefault="00AD627D" w:rsidP="00AD627D">
      <w:pPr>
        <w:spacing w:after="0"/>
        <w:rPr>
          <w:rFonts w:ascii="하나 CM" w:eastAsia="하나 CM" w:hAnsi="하나 CM" w:cs="굴림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굴림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spacing w:after="0"/>
        <w:rPr>
          <w:rFonts w:ascii="하나 CM" w:eastAsia="하나 CM" w:hAnsi="하나 CM" w:cs="굴림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Cambria" w:eastAsia="하나 CM" w:hAnsi="Cambria" w:cs="Cambr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  </w:t>
      </w:r>
      <w:r w:rsidRPr="00875EFF">
        <w:rPr>
          <w:rFonts w:ascii="하나 CM" w:eastAsia="하나 CM" w:hAnsi="하나 CM" w:cs="굴림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위 </w:t>
      </w:r>
      <w:r w:rsidRPr="00875EFF">
        <w:rPr>
          <w:rFonts w:ascii="하나 CM" w:eastAsia="하나 CM" w:hAnsi="하나 CM" w:cs="굴림" w:hint="eastAsia"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공정 입찰/계약 이행</w:t>
      </w:r>
      <w:r w:rsidRPr="00875EFF">
        <w:rPr>
          <w:rFonts w:ascii="하나 CM" w:eastAsia="하나 CM" w:hAnsi="하나 CM" w:cs="굴림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서약은 상호신뢰를 바탕으로 한 약속으로서 반드시 지킬 것이며, 낙찰자로 결정될 시 본 서약내용을 그대로 계약조건으로 계약하여 이행하고, 입찰참가자격 제한, 계약해지 등</w:t>
      </w:r>
      <w:r w:rsidR="002B17B6">
        <w:rPr>
          <w:rFonts w:ascii="하나 CM" w:eastAsia="하나 CM" w:hAnsi="하나 CM" w:cs="굴림" w:hint="eastAsia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875EFF">
        <w:rPr>
          <w:rFonts w:ascii="하나 CM" w:eastAsia="하나 CM" w:hAnsi="하나 CM" w:cs="굴림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(주)하나은행의 조치와 처분과 관련하여 </w:t>
      </w:r>
      <w:r w:rsidRPr="008900D4">
        <w:rPr>
          <w:rFonts w:ascii="하나 CM" w:eastAsia="하나 CM" w:hAnsi="하나 CM" w:cs="굴림" w:hint="eastAsia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당사가 </w:t>
      </w:r>
      <w:r w:rsidRPr="008900D4">
        <w:rPr>
          <w:rFonts w:ascii="하나 CM" w:eastAsia="하나 CM" w:hAnsi="하나 CM" w:cs="굴림" w:hint="eastAsia"/>
          <w:b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㈜</w:t>
      </w:r>
      <w:r w:rsidRPr="008900D4">
        <w:rPr>
          <w:rFonts w:ascii="하나 CM" w:eastAsia="하나 CM" w:hAnsi="하나 CM" w:cs="굴림" w:hint="eastAsia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하나은행</w:t>
      </w:r>
      <w:r w:rsidRPr="00875EFF">
        <w:rPr>
          <w:rFonts w:ascii="하나 CM" w:eastAsia="하나 CM" w:hAnsi="하나 CM" w:cs="굴림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875EFF">
        <w:rPr>
          <w:rFonts w:ascii="하나 CM" w:eastAsia="하나 CM" w:hAnsi="하나 CM" w:cs="굴림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상대로 손해배상을 청구하거나 당사를 배제하는 입찰에 관하여 민</w:t>
      </w:r>
      <w:r w:rsidRPr="00875EFF">
        <w:rPr>
          <w:rFonts w:ascii="하나 CM" w:eastAsia="하나 CM" w:hAnsi="하나 CM" w:cs="맑은 고딕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형사상</w:t>
      </w:r>
      <w:r w:rsidRPr="00875EFF">
        <w:rPr>
          <w:rFonts w:ascii="하나 CM" w:eastAsia="하나 CM" w:hAnsi="하나 CM" w:cs="굴림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어떠한 이의도 제기하지 않을 것을 서약합니다.</w:t>
      </w:r>
    </w:p>
    <w:p w:rsidR="00AD627D" w:rsidRPr="00875EFF" w:rsidRDefault="00AD627D" w:rsidP="00AD627D">
      <w:pPr>
        <w:spacing w:after="0"/>
        <w:rPr>
          <w:rFonts w:ascii="하나 CM" w:eastAsia="하나 CM" w:hAnsi="하나 CM" w:cs="굴림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BA3F6F">
      <w:pPr>
        <w:spacing w:after="0"/>
        <w:jc w:val="center"/>
        <w:rPr>
          <w:rFonts w:ascii="하나 CM" w:eastAsia="하나 CM" w:hAnsi="하나 CM" w:cs="굴림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굴림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서약일자 :</w:t>
      </w:r>
      <w:r w:rsidRPr="00875EFF">
        <w:rPr>
          <w:rFonts w:ascii="Cambria" w:eastAsia="하나 CM" w:hAnsi="Cambria" w:cs="Cambr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 </w:t>
      </w:r>
      <w:r w:rsidRPr="00875EFF">
        <w:rPr>
          <w:rFonts w:ascii="하나 CM" w:eastAsia="하나 CM" w:hAnsi="하나 CM" w:cs="굴림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      년</w:t>
      </w:r>
      <w:r w:rsidRPr="00875EFF">
        <w:rPr>
          <w:rFonts w:ascii="Cambria" w:eastAsia="하나 CM" w:hAnsi="Cambria" w:cs="Cambr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     </w:t>
      </w:r>
      <w:r w:rsidRPr="00875EFF">
        <w:rPr>
          <w:rFonts w:ascii="하나 CM" w:eastAsia="하나 CM" w:hAnsi="하나 CM" w:cs="굴림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 월</w:t>
      </w:r>
      <w:r w:rsidRPr="00875EFF">
        <w:rPr>
          <w:rFonts w:ascii="Cambria" w:eastAsia="하나 CM" w:hAnsi="Cambria" w:cs="Cambr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    </w:t>
      </w:r>
      <w:r w:rsidRPr="00875EFF">
        <w:rPr>
          <w:rFonts w:ascii="하나 CM" w:eastAsia="하나 CM" w:hAnsi="하나 CM" w:cs="굴림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875EFF">
        <w:rPr>
          <w:rFonts w:ascii="Cambria" w:eastAsia="하나 CM" w:hAnsi="Cambria" w:cs="Cambr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 </w:t>
      </w:r>
      <w:r w:rsidRPr="00875EFF">
        <w:rPr>
          <w:rFonts w:ascii="하나 CM" w:eastAsia="하나 CM" w:hAnsi="하나 CM" w:cs="굴림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일</w:t>
      </w:r>
    </w:p>
    <w:p w:rsidR="00AD627D" w:rsidRPr="00875EFF" w:rsidRDefault="00AD627D" w:rsidP="00AD627D">
      <w:pPr>
        <w:spacing w:after="0"/>
        <w:rPr>
          <w:rFonts w:ascii="하나 CM" w:eastAsia="하나 CM" w:hAnsi="하나 CM" w:cs="굴림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BA3F6F">
      <w:pPr>
        <w:spacing w:after="0"/>
        <w:jc w:val="right"/>
        <w:rPr>
          <w:rFonts w:ascii="하나 CM" w:eastAsia="하나 CM" w:hAnsi="하나 CM" w:cs="굴림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Cambria" w:eastAsia="하나 CM" w:hAnsi="Cambria" w:cs="Cambr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     </w:t>
      </w:r>
      <w:r w:rsidRPr="00875EFF">
        <w:rPr>
          <w:rFonts w:ascii="하나 CM" w:eastAsia="하나 CM" w:hAnsi="하나 CM" w:cs="굴림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서 약 자 :</w:t>
      </w:r>
      <w:r w:rsidR="00BA3F6F">
        <w:rPr>
          <w:rFonts w:ascii="하나 CM" w:eastAsia="하나 CM" w:hAnsi="하나 CM" w:cs="굴림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 (</w:t>
      </w:r>
      <w:r w:rsidR="00BA3F6F">
        <w:rPr>
          <w:rFonts w:ascii="하나 CM" w:eastAsia="하나 CM" w:hAnsi="하나 CM" w:cs="굴림" w:hint="eastAsia"/>
          <w:sz w:val="24"/>
          <w:szCs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회사명)</w:t>
      </w:r>
      <w:r w:rsidR="00BA3F6F">
        <w:rPr>
          <w:rFonts w:ascii="하나 CM" w:eastAsia="하나 CM" w:hAnsi="하나 CM" w:cs="굴림"/>
          <w:sz w:val="24"/>
          <w:szCs w:val="24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  </w:t>
      </w:r>
      <w:r w:rsidR="00BA3F6F">
        <w:rPr>
          <w:rFonts w:ascii="하나 CM" w:eastAsia="하나 CM" w:hAnsi="하나 CM" w:cs="굴림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             </w:t>
      </w:r>
      <w:r w:rsidRPr="00BA3F6F">
        <w:rPr>
          <w:rFonts w:ascii="하나 CM" w:eastAsia="하나 CM" w:hAnsi="하나 CM" w:cs="굴림" w:hint="eastAsia"/>
          <w:color w:val="FFFFFF" w:themeColor="background1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(회사명)</w:t>
      </w:r>
    </w:p>
    <w:p w:rsidR="00AD627D" w:rsidRPr="00875EFF" w:rsidRDefault="00AD627D" w:rsidP="00BA3F6F">
      <w:pPr>
        <w:spacing w:after="0"/>
        <w:jc w:val="right"/>
        <w:rPr>
          <w:rFonts w:ascii="하나 CM" w:eastAsia="하나 CM" w:hAnsi="하나 CM" w:cs="굴림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Cambria" w:eastAsia="하나 CM" w:hAnsi="Cambria" w:cs="Cambr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     </w:t>
      </w:r>
      <w:r w:rsidRPr="00875EFF">
        <w:rPr>
          <w:rFonts w:ascii="하나 CM" w:eastAsia="하나 CM" w:hAnsi="하나 CM" w:cs="굴림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(대표자)</w:t>
      </w:r>
      <w:r w:rsidRPr="00875EFF">
        <w:rPr>
          <w:rFonts w:ascii="Cambria" w:eastAsia="하나 CM" w:hAnsi="Cambria" w:cs="Cambr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                            </w:t>
      </w:r>
      <w:r w:rsidRPr="00875EFF">
        <w:rPr>
          <w:rFonts w:ascii="하나 CM" w:eastAsia="하나 CM" w:hAnsi="하나 CM" w:cs="굴림" w:hint="eastAsia"/>
          <w:sz w:val="24"/>
          <w:szCs w:val="24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(인)</w:t>
      </w:r>
    </w:p>
    <w:p w:rsidR="00AD627D" w:rsidRPr="00875EFF" w:rsidRDefault="00AD627D" w:rsidP="00AD627D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Pr="00875EFF" w:rsidRDefault="00AD627D" w:rsidP="00AD627D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AD627D" w:rsidRDefault="00AD627D" w:rsidP="00AD627D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735FA8" w:rsidRDefault="00735FA8" w:rsidP="00AD627D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735FA8" w:rsidRPr="00875EFF" w:rsidRDefault="00735FA8" w:rsidP="00735FA8">
      <w:pPr>
        <w:pageBreakBefore/>
        <w:spacing w:after="0"/>
        <w:rPr>
          <w:rFonts w:ascii="하나 CM" w:eastAsia="하나 CM" w:hAnsi="하나 CM" w:cs="굴림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875EFF">
        <w:rPr>
          <w:rFonts w:ascii="하나 CM" w:eastAsia="하나 CM" w:hAnsi="하나 CM" w:cs="굴림" w:hint="eastAsia"/>
          <w:b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lastRenderedPageBreak/>
        <w:t>[별지서식 제</w:t>
      </w:r>
      <w:r>
        <w:rPr>
          <w:rFonts w:ascii="하나 CM" w:eastAsia="하나 CM" w:hAnsi="하나 CM" w:cs="굴림" w:hint="eastAsia"/>
          <w:b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4</w:t>
      </w:r>
      <w:r w:rsidRPr="00875EFF">
        <w:rPr>
          <w:rFonts w:ascii="하나 CM" w:eastAsia="하나 CM" w:hAnsi="하나 CM" w:cs="굴림" w:hint="eastAsia"/>
          <w:b/>
          <w:bCs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호] </w:t>
      </w:r>
      <w:r>
        <w:rPr>
          <w:rFonts w:ascii="하나 CM" w:eastAsia="하나 CM" w:hAnsi="하나 CM" w:cs="굴림" w:hint="eastAsia"/>
          <w:b/>
          <w:bCs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비밀유지 확약서</w:t>
      </w: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■ 회사명</w:t>
      </w:r>
      <w:r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:</w:t>
      </w: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■ 사업자등록번호</w:t>
      </w:r>
      <w:r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:</w:t>
      </w: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■ 전화번호 :</w:t>
      </w: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당사는 본 제안과 관련하여 구두 또는 서면으로 제공하는 모든 관련자료 및 수행과정에서 취득한 자료와 정보 등에 대하여 다음과 같은 사항을 준수할 것을 확약하며, 이에 본 확약서를 제출합니다.</w:t>
      </w: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1. 은행으로부터 제공받은 모든 자료 및 정보를 본 제안 목적 이외의 목적으로는 절대 사용하지 않는다.</w:t>
      </w: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2. 은행으로부터 제공받은 자료 및 정보의 취급을 본 제안과 관련한 담당자로 국한하며, 사외는 물론 기타 임직원에게 유출하지 않도록 한다.</w:t>
      </w: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3. 은행의 동의없이 본 제안에 관련한 배경, 내용 및 그 과정에서 취득한 정보(음성녹취물, 영상촬영물 포함)등을 언론을 포함한 제3자에게 공표 또는 누설하지 않는다.</w:t>
      </w: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4. 은행이 본 사업을 실행하지 않기로 결정하거나, 은행의 요구가 있을 경우에는 은행이 제공한 모든 자료를 반환함과 동시에 그 사본과 은행으로부터 제공받은 정보 및 자료를 바탕으로 작성한 분석자료 일체를 파기 처분한다.</w:t>
      </w: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5. 본 사업 또는 관련자료에 대하여 은행이 지정하는 관련 담당자를 통하지 않고 직접 접촉하지 않는다.</w:t>
      </w: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6. 본 비밀유지약정은 약정서 서명날인일로부터 효력이 발생한다.</w:t>
      </w: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위</w:t>
      </w:r>
      <w:r w:rsidRPr="00735FA8"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1~6</w:t>
      </w: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에</w:t>
      </w:r>
      <w:r w:rsidRPr="00735FA8"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명시된</w:t>
      </w:r>
      <w:r w:rsidRPr="00735FA8"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사항을</w:t>
      </w:r>
      <w:r w:rsidRPr="00735FA8"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위배하여</w:t>
      </w:r>
      <w:r w:rsidRPr="00735FA8"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발생하는</w:t>
      </w:r>
      <w:r w:rsidRPr="00735FA8"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민</w:t>
      </w:r>
      <w:r w:rsidRPr="00735FA8">
        <w:rPr>
          <w:rFonts w:ascii="바탕" w:hAnsi="바탕" w:cs="바탕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∙</w:t>
      </w: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형사상의</w:t>
      </w:r>
      <w:r w:rsidRPr="00735FA8"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손해</w:t>
      </w:r>
      <w:r w:rsidRPr="00735FA8"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등에</w:t>
      </w:r>
      <w:r w:rsidRPr="00735FA8"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대한</w:t>
      </w:r>
      <w:r w:rsidRPr="00735FA8"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모든</w:t>
      </w:r>
      <w:r w:rsidRPr="00735FA8"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책임은</w:t>
      </w:r>
      <w:r w:rsidRPr="00735FA8"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당사에</w:t>
      </w:r>
      <w:r w:rsidRPr="00735FA8"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있음을</w:t>
      </w:r>
      <w:r w:rsidRPr="00735FA8"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인정한다</w:t>
      </w:r>
      <w:r w:rsidRPr="00735FA8"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.</w:t>
      </w: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735FA8" w:rsidRPr="00735FA8" w:rsidRDefault="00735FA8" w:rsidP="00735FA8">
      <w:pPr>
        <w:rPr>
          <w:rFonts w:ascii="하나 CM" w:eastAsia="하나 CM" w:hAnsi="하나 CM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확약일자 :</w:t>
      </w:r>
      <w: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      </w:t>
      </w:r>
      <w:r>
        <w:rPr>
          <w:rFonts w:ascii="하나 CM" w:eastAsia="하나 CM" w:hAnsi="하나 CM" w:hint="eastAsia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년 </w:t>
      </w:r>
      <w:r>
        <w:rPr>
          <w:rFonts w:ascii="하나 CM" w:eastAsia="하나 CM" w:hAnsi="하나 CM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     </w:t>
      </w:r>
      <w:r>
        <w:rPr>
          <w:rFonts w:ascii="하나 CM" w:eastAsia="하나 CM" w:hAnsi="하나 CM" w:hint="eastAsia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월 </w:t>
      </w:r>
      <w:r>
        <w:rPr>
          <w:rFonts w:ascii="하나 CM" w:eastAsia="하나 CM" w:hAnsi="하나 CM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    </w:t>
      </w:r>
      <w:r>
        <w:rPr>
          <w:rFonts w:ascii="하나 CM" w:eastAsia="하나 CM" w:hAnsi="하나 CM" w:hint="eastAsia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일</w:t>
      </w:r>
    </w:p>
    <w:p w:rsidR="00735FA8" w:rsidRPr="00735FA8" w:rsidRDefault="00735FA8" w:rsidP="00735FA8">
      <w:pPr>
        <w:rPr>
          <w:rFonts w:ascii="하나 CM" w:eastAsia="하나 CM" w:hAnsi="하나 CM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735FA8" w:rsidRPr="00735FA8" w:rsidRDefault="00735FA8" w:rsidP="00735FA8">
      <w:pP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회 사 명</w:t>
      </w:r>
      <w:r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:</w:t>
      </w:r>
    </w:p>
    <w:p w:rsidR="00735FA8" w:rsidRPr="00875EFF" w:rsidRDefault="00735FA8" w:rsidP="00735FA8">
      <w:pPr>
        <w:rPr>
          <w:rFonts w:ascii="하나 CM" w:eastAsia="하나 CM" w:hAnsi="하나 CM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대표이사 : </w:t>
      </w:r>
      <w:r>
        <w:rPr>
          <w:rFonts w:ascii="하나 CM" w:eastAsia="하나 CM" w:hAnsi="하나 CM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                                    </w:t>
      </w:r>
      <w:r w:rsidRPr="00735FA8">
        <w:rPr>
          <w:rFonts w:ascii="하나 CM" w:eastAsia="하나 CM" w:hAnsi="하나 CM" w:hint="eastAsia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(인</w:t>
      </w:r>
      <w:r>
        <w:rPr>
          <w:rFonts w:ascii="하나 CM" w:eastAsia="하나 CM" w:hAnsi="하나 CM" w:hint="eastAsia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)</w:t>
      </w:r>
    </w:p>
    <w:p w:rsidR="000B0D19" w:rsidRPr="00F93BFF" w:rsidRDefault="00AD627D" w:rsidP="00905186">
      <w:pPr>
        <w:pageBreakBefore/>
        <w:spacing w:line="276" w:lineRule="auto"/>
        <w:rPr>
          <w:rFonts w:ascii="하나 CM" w:eastAsia="하나 CM" w:hAnsi="하나 CM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F93BFF">
        <w:rPr>
          <w:rFonts w:ascii="하나 CM" w:eastAsia="하나 CM" w:hAnsi="하나 CM" w:hint="eastAsia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lastRenderedPageBreak/>
        <w:t xml:space="preserve"> </w:t>
      </w:r>
      <w:r>
        <w:rPr>
          <w:rFonts w:ascii="하나 CM" w:eastAsia="하나 CM" w:hAnsi="하나 CM" w:hint="eastAsia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[별지서식 제</w:t>
      </w:r>
      <w:r w:rsidR="00735FA8">
        <w:rPr>
          <w:rFonts w:ascii="하나 CM" w:eastAsia="하나 CM" w:hAnsi="하나 CM" w:hint="eastAsia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5</w:t>
      </w:r>
      <w:r>
        <w:rPr>
          <w:rFonts w:ascii="하나 CM" w:eastAsia="하나 CM" w:hAnsi="하나 CM" w:hint="eastAsia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호]</w:t>
      </w:r>
      <w:r w:rsidR="000B0D19" w:rsidRPr="00F93BFF">
        <w:rPr>
          <w:rFonts w:ascii="하나 CM" w:eastAsia="하나 CM" w:hAnsi="하나 CM" w:hint="eastAsia"/>
          <w:lang w:eastAsia="ko-KR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제안업체의 재무제표</w:t>
      </w:r>
      <w:bookmarkEnd w:id="6"/>
      <w:bookmarkEnd w:id="7"/>
    </w:p>
    <w:p w:rsidR="000B0D19" w:rsidRPr="00F93BFF" w:rsidRDefault="000B0D19" w:rsidP="00160CDA">
      <w:pPr>
        <w:pStyle w:val="af3"/>
        <w:spacing w:line="276" w:lineRule="auto"/>
        <w:jc w:val="center"/>
        <w:rPr>
          <w:rFonts w:ascii="하나 CM" w:eastAsia="하나 CM" w:hAnsi="하나 CM" w:cs="새굴림"/>
          <w:bCs/>
          <w:sz w:val="36"/>
          <w:szCs w:val="36"/>
          <w:u w:val="single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F93BFF">
        <w:rPr>
          <w:rFonts w:ascii="하나 CM" w:eastAsia="하나 CM" w:hAnsi="하나 CM" w:cs="새굴림" w:hint="eastAsia"/>
          <w:bCs/>
          <w:sz w:val="36"/>
          <w:szCs w:val="36"/>
          <w:u w:val="single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재무구조</w:t>
      </w:r>
      <w:r w:rsidRPr="00F93BFF">
        <w:rPr>
          <w:rFonts w:ascii="하나 CM" w:eastAsia="하나 CM" w:hAnsi="하나 CM" w:cs="새굴림"/>
          <w:bCs/>
          <w:sz w:val="36"/>
          <w:szCs w:val="36"/>
          <w:u w:val="single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F93BFF">
        <w:rPr>
          <w:rFonts w:ascii="하나 CM" w:eastAsia="하나 CM" w:hAnsi="하나 CM" w:cs="새굴림" w:hint="eastAsia"/>
          <w:bCs/>
          <w:sz w:val="36"/>
          <w:szCs w:val="36"/>
          <w:u w:val="single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및</w:t>
      </w:r>
      <w:r w:rsidRPr="00F93BFF">
        <w:rPr>
          <w:rFonts w:ascii="하나 CM" w:eastAsia="하나 CM" w:hAnsi="하나 CM" w:cs="새굴림"/>
          <w:bCs/>
          <w:sz w:val="36"/>
          <w:szCs w:val="36"/>
          <w:u w:val="single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F93BFF">
        <w:rPr>
          <w:rFonts w:ascii="하나 CM" w:eastAsia="하나 CM" w:hAnsi="하나 CM" w:cs="새굴림" w:hint="eastAsia"/>
          <w:bCs/>
          <w:sz w:val="36"/>
          <w:szCs w:val="36"/>
          <w:u w:val="single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최근</w:t>
      </w:r>
      <w:r w:rsidR="009E1CB4" w:rsidRPr="00F93BFF">
        <w:rPr>
          <w:rFonts w:ascii="하나 CM" w:eastAsia="하나 CM" w:hAnsi="하나 CM" w:cs="새굴림"/>
          <w:bCs/>
          <w:sz w:val="36"/>
          <w:szCs w:val="36"/>
          <w:u w:val="single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="009E1CB4" w:rsidRPr="00F93BFF">
        <w:rPr>
          <w:rFonts w:ascii="하나 CM" w:eastAsia="하나 CM" w:hAnsi="하나 CM" w:cs="새굴림" w:hint="eastAsia"/>
          <w:bCs/>
          <w:sz w:val="36"/>
          <w:szCs w:val="36"/>
          <w:u w:val="single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3</w:t>
      </w:r>
      <w:r w:rsidRPr="00F93BFF">
        <w:rPr>
          <w:rFonts w:ascii="하나 CM" w:eastAsia="하나 CM" w:hAnsi="하나 CM" w:cs="새굴림" w:hint="eastAsia"/>
          <w:bCs/>
          <w:sz w:val="36"/>
          <w:szCs w:val="36"/>
          <w:u w:val="single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년간</w:t>
      </w:r>
      <w:r w:rsidRPr="00F93BFF">
        <w:rPr>
          <w:rFonts w:ascii="하나 CM" w:eastAsia="하나 CM" w:hAnsi="하나 CM" w:cs="새굴림"/>
          <w:bCs/>
          <w:sz w:val="36"/>
          <w:szCs w:val="36"/>
          <w:u w:val="single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proofErr w:type="spellStart"/>
      <w:r w:rsidR="008900D4">
        <w:rPr>
          <w:rFonts w:ascii="하나 CM" w:eastAsia="하나 CM" w:hAnsi="하나 CM" w:cs="새굴림" w:hint="eastAsia"/>
          <w:bCs/>
          <w:sz w:val="36"/>
          <w:szCs w:val="36"/>
          <w:u w:val="single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재무현황</w:t>
      </w:r>
      <w:proofErr w:type="spellEnd"/>
    </w:p>
    <w:p w:rsidR="000B0D19" w:rsidRPr="00F93BFF" w:rsidRDefault="000B0D19" w:rsidP="00160CDA">
      <w:pPr>
        <w:pStyle w:val="af3"/>
        <w:spacing w:line="276" w:lineRule="auto"/>
        <w:rPr>
          <w:rFonts w:ascii="하나 CM" w:eastAsia="하나 CM" w:hAnsi="하나 CM" w:cs="새굴림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tbl>
      <w:tblPr>
        <w:tblW w:w="9624" w:type="dxa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14"/>
        <w:gridCol w:w="1626"/>
        <w:gridCol w:w="1188"/>
        <w:gridCol w:w="1299"/>
        <w:gridCol w:w="1299"/>
        <w:gridCol w:w="1299"/>
        <w:gridCol w:w="1299"/>
      </w:tblGrid>
      <w:tr w:rsidR="00006683" w:rsidRPr="00F93BFF">
        <w:trPr>
          <w:trHeight w:val="542"/>
        </w:trPr>
        <w:tc>
          <w:tcPr>
            <w:tcW w:w="32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FF" w:fill="auto"/>
          </w:tcPr>
          <w:p w:rsidR="000B0D19" w:rsidRPr="00F93BFF" w:rsidRDefault="000B0D19" w:rsidP="00160CD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  <w:p w:rsidR="000B0D19" w:rsidRPr="00F93BFF" w:rsidRDefault="000B0D19" w:rsidP="00160CD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cs="새굴림" w:hint="eastAsia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구</w:t>
            </w:r>
            <w:r w:rsidRPr="00F93BFF"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        </w:t>
            </w:r>
            <w:r w:rsidRPr="00F93BFF">
              <w:rPr>
                <w:rFonts w:ascii="하나 CM" w:eastAsia="하나 CM" w:hAnsi="하나 CM" w:cs="새굴림" w:hint="eastAsia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분</w:t>
            </w: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FF" w:fill="auto"/>
          </w:tcPr>
          <w:p w:rsidR="000B0D19" w:rsidRPr="00F93BFF" w:rsidRDefault="000B0D19" w:rsidP="00160CD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  <w:p w:rsidR="000B0D19" w:rsidRPr="00F93BFF" w:rsidRDefault="0083027B" w:rsidP="0022338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20</w:t>
            </w:r>
            <w:r w:rsidR="00EB5CE7">
              <w:rPr>
                <w:rFonts w:ascii="하나 CM" w:eastAsia="하나 CM" w:hAnsi="하나 CM" w:cs="새굴림" w:hint="eastAsia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</w:t>
            </w:r>
            <w:r w:rsidR="008900D4"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3</w:t>
            </w:r>
            <w:r w:rsidR="000B0D19" w:rsidRPr="00F93BFF"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 w:rsidR="000B0D19" w:rsidRPr="00F93BFF">
              <w:rPr>
                <w:rFonts w:ascii="하나 CM" w:eastAsia="하나 CM" w:hAnsi="하나 CM" w:cs="새굴림" w:hint="eastAsia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년</w:t>
            </w: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FF" w:fill="auto"/>
          </w:tcPr>
          <w:p w:rsidR="000B0D19" w:rsidRPr="00F93BFF" w:rsidRDefault="000B0D19" w:rsidP="00160CD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  <w:p w:rsidR="000B0D19" w:rsidRPr="00F93BFF" w:rsidRDefault="009E1CB4" w:rsidP="0022338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20</w:t>
            </w:r>
            <w:r w:rsidR="00EB5CE7">
              <w:rPr>
                <w:rFonts w:ascii="하나 CM" w:eastAsia="하나 CM" w:hAnsi="하나 CM" w:cs="새굴림" w:hint="eastAsia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</w:t>
            </w:r>
            <w:r w:rsidR="008900D4"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4</w:t>
            </w:r>
            <w:r w:rsidR="00CE4147" w:rsidRPr="00F93BFF">
              <w:rPr>
                <w:rFonts w:ascii="하나 CM" w:eastAsia="하나 CM" w:hAnsi="하나 CM" w:cs="새굴림" w:hint="eastAsia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 w:rsidR="000B0D19" w:rsidRPr="00F93BFF">
              <w:rPr>
                <w:rFonts w:ascii="하나 CM" w:eastAsia="하나 CM" w:hAnsi="하나 CM" w:cs="새굴림" w:hint="eastAsia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년</w:t>
            </w: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FF" w:fill="auto"/>
          </w:tcPr>
          <w:p w:rsidR="000B0D19" w:rsidRPr="00F93BFF" w:rsidRDefault="000B0D19" w:rsidP="00160CD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  <w:p w:rsidR="000B0D19" w:rsidRPr="00F93BFF" w:rsidRDefault="00175050" w:rsidP="0022338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20</w:t>
            </w:r>
            <w:r w:rsidR="00EB5CE7">
              <w:rPr>
                <w:rFonts w:ascii="하나 CM" w:eastAsia="하나 CM" w:hAnsi="하나 CM" w:cs="새굴림" w:hint="eastAsia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2</w:t>
            </w:r>
            <w:r w:rsidR="008900D4"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5</w:t>
            </w:r>
            <w:r w:rsidR="000B0D19" w:rsidRPr="00F93BFF"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 w:rsidR="000B0D19" w:rsidRPr="00F93BFF">
              <w:rPr>
                <w:rFonts w:ascii="하나 CM" w:eastAsia="하나 CM" w:hAnsi="하나 CM" w:cs="새굴림" w:hint="eastAsia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년</w:t>
            </w: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FF" w:fill="auto"/>
          </w:tcPr>
          <w:p w:rsidR="000B0D19" w:rsidRPr="00F93BFF" w:rsidRDefault="000B0D19" w:rsidP="00160CD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  <w:p w:rsidR="000B0D19" w:rsidRPr="00F93BFF" w:rsidRDefault="000B0D19" w:rsidP="00160CD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cs="새굴림" w:hint="eastAsia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합</w:t>
            </w:r>
            <w:r w:rsidRPr="00F93BFF"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  </w:t>
            </w:r>
            <w:r w:rsidRPr="00F93BFF">
              <w:rPr>
                <w:rFonts w:ascii="하나 CM" w:eastAsia="하나 CM" w:hAnsi="하나 CM" w:cs="새굴림" w:hint="eastAsia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계</w:t>
            </w: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FF" w:fill="auto"/>
          </w:tcPr>
          <w:p w:rsidR="000B0D19" w:rsidRPr="00F93BFF" w:rsidRDefault="000B0D19" w:rsidP="00160CD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  <w:p w:rsidR="000B0D19" w:rsidRPr="00F93BFF" w:rsidRDefault="000B0D19" w:rsidP="00160CD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cs="새굴림" w:hint="eastAsia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평</w:t>
            </w:r>
            <w:r w:rsidRPr="00F93BFF">
              <w:rPr>
                <w:rFonts w:ascii="하나 CM" w:eastAsia="하나 CM" w:hAnsi="하나 CM" w:cs="새굴림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  </w:t>
            </w:r>
            <w:r w:rsidRPr="00F93BFF">
              <w:rPr>
                <w:rFonts w:ascii="하나 CM" w:eastAsia="하나 CM" w:hAnsi="하나 CM" w:cs="새굴림" w:hint="eastAsia"/>
                <w:bCs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균</w:t>
            </w:r>
          </w:p>
        </w:tc>
      </w:tr>
      <w:tr w:rsidR="00006683" w:rsidRPr="00F93BFF">
        <w:trPr>
          <w:trHeight w:val="590"/>
        </w:trPr>
        <w:tc>
          <w:tcPr>
            <w:tcW w:w="32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ind w:leftChars="64" w:left="141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  <w:p w:rsidR="000B0D19" w:rsidRPr="00F93BFF" w:rsidRDefault="000B0D19" w:rsidP="00160CDA">
            <w:pPr>
              <w:pStyle w:val="af3"/>
              <w:spacing w:line="276" w:lineRule="auto"/>
              <w:ind w:leftChars="64" w:left="141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1. </w:t>
            </w:r>
            <w:r w:rsidR="009E1CB4" w:rsidRPr="00F93BFF">
              <w:rPr>
                <w:rFonts w:ascii="하나 CM" w:eastAsia="하나 CM" w:hAnsi="하나 CM" w:cs="새굴림" w:hint="eastAsia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총</w:t>
            </w:r>
            <w:r w:rsidRPr="00F93BFF">
              <w:rPr>
                <w:rFonts w:ascii="하나 CM" w:eastAsia="하나 CM" w:hAnsi="하나 CM" w:cs="새굴림" w:hint="eastAsia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자본</w:t>
            </w: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006683" w:rsidRPr="00F93BFF">
        <w:trPr>
          <w:trHeight w:val="590"/>
        </w:trPr>
        <w:tc>
          <w:tcPr>
            <w:tcW w:w="32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  <w:p w:rsidR="000B0D19" w:rsidRPr="00F93BFF" w:rsidRDefault="000B0D19" w:rsidP="00160CDA">
            <w:pPr>
              <w:pStyle w:val="af3"/>
              <w:spacing w:line="276" w:lineRule="auto"/>
              <w:ind w:leftChars="64" w:left="141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2. </w:t>
            </w:r>
            <w:r w:rsidRPr="00F93BFF">
              <w:rPr>
                <w:rFonts w:ascii="하나 CM" w:eastAsia="하나 CM" w:hAnsi="하나 CM" w:cs="새굴림" w:hint="eastAsia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자기자본</w:t>
            </w: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006683" w:rsidRPr="00F93BFF">
        <w:trPr>
          <w:trHeight w:val="590"/>
        </w:trPr>
        <w:tc>
          <w:tcPr>
            <w:tcW w:w="32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ind w:leftChars="64" w:left="141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  <w:p w:rsidR="000B0D19" w:rsidRPr="00F93BFF" w:rsidRDefault="000B0D19" w:rsidP="00160CDA">
            <w:pPr>
              <w:pStyle w:val="af3"/>
              <w:spacing w:line="276" w:lineRule="auto"/>
              <w:ind w:leftChars="64" w:left="141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3. </w:t>
            </w:r>
            <w:r w:rsidRPr="00F93BFF">
              <w:rPr>
                <w:rFonts w:ascii="하나 CM" w:eastAsia="하나 CM" w:hAnsi="하나 CM" w:cs="새굴림" w:hint="eastAsia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유동부채</w:t>
            </w: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006683" w:rsidRPr="00F93BFF">
        <w:trPr>
          <w:trHeight w:val="590"/>
        </w:trPr>
        <w:tc>
          <w:tcPr>
            <w:tcW w:w="32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ind w:leftChars="64" w:left="141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  <w:p w:rsidR="000B0D19" w:rsidRPr="00F93BFF" w:rsidRDefault="000B0D19" w:rsidP="00160CDA">
            <w:pPr>
              <w:pStyle w:val="af3"/>
              <w:spacing w:line="276" w:lineRule="auto"/>
              <w:ind w:leftChars="64" w:left="141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4. </w:t>
            </w:r>
            <w:proofErr w:type="spellStart"/>
            <w:r w:rsidRPr="00F93BFF">
              <w:rPr>
                <w:rFonts w:ascii="하나 CM" w:eastAsia="하나 CM" w:hAnsi="하나 CM" w:cs="새굴림" w:hint="eastAsia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고정부채</w:t>
            </w:r>
            <w:proofErr w:type="spellEnd"/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006683" w:rsidRPr="00F93BFF">
        <w:trPr>
          <w:trHeight w:val="590"/>
        </w:trPr>
        <w:tc>
          <w:tcPr>
            <w:tcW w:w="32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ind w:leftChars="64" w:left="141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  <w:p w:rsidR="000B0D19" w:rsidRPr="00F93BFF" w:rsidRDefault="000B0D19" w:rsidP="00160CDA">
            <w:pPr>
              <w:pStyle w:val="af3"/>
              <w:spacing w:line="276" w:lineRule="auto"/>
              <w:ind w:leftChars="64" w:left="141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5. </w:t>
            </w:r>
            <w:r w:rsidRPr="00F93BFF">
              <w:rPr>
                <w:rFonts w:ascii="하나 CM" w:eastAsia="하나 CM" w:hAnsi="하나 CM" w:cs="새굴림" w:hint="eastAsia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유동자산</w:t>
            </w: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006683" w:rsidRPr="00F93BFF">
        <w:trPr>
          <w:trHeight w:val="590"/>
        </w:trPr>
        <w:tc>
          <w:tcPr>
            <w:tcW w:w="32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ind w:leftChars="64" w:left="141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  <w:p w:rsidR="000B0D19" w:rsidRPr="00F93BFF" w:rsidRDefault="000B0D19" w:rsidP="00160CDA">
            <w:pPr>
              <w:pStyle w:val="af3"/>
              <w:spacing w:line="276" w:lineRule="auto"/>
              <w:ind w:leftChars="64" w:left="141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6. </w:t>
            </w:r>
            <w:proofErr w:type="spellStart"/>
            <w:r w:rsidRPr="00F93BFF">
              <w:rPr>
                <w:rFonts w:ascii="하나 CM" w:eastAsia="하나 CM" w:hAnsi="하나 CM" w:cs="새굴림" w:hint="eastAsia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당기순이익</w:t>
            </w:r>
            <w:proofErr w:type="spellEnd"/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006683" w:rsidRPr="00F93BFF">
        <w:trPr>
          <w:trHeight w:val="590"/>
        </w:trPr>
        <w:tc>
          <w:tcPr>
            <w:tcW w:w="32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ind w:leftChars="64" w:left="141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  <w:p w:rsidR="000B0D19" w:rsidRPr="00F93BFF" w:rsidRDefault="000B0D19" w:rsidP="00160CDA">
            <w:pPr>
              <w:pStyle w:val="af3"/>
              <w:spacing w:line="276" w:lineRule="auto"/>
              <w:ind w:leftChars="64" w:left="141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7. </w:t>
            </w:r>
            <w:r w:rsidRPr="00F93BFF">
              <w:rPr>
                <w:rFonts w:ascii="하나 CM" w:eastAsia="하나 CM" w:hAnsi="하나 CM" w:cs="새굴림" w:hint="eastAsia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매출원가</w:t>
            </w: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006683" w:rsidRPr="00F93BFF">
        <w:trPr>
          <w:cantSplit/>
          <w:trHeight w:val="469"/>
        </w:trPr>
        <w:tc>
          <w:tcPr>
            <w:tcW w:w="161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ind w:leftChars="64" w:left="141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8. </w:t>
            </w:r>
            <w:r w:rsidRPr="00F93BFF">
              <w:rPr>
                <w:rFonts w:ascii="하나 CM" w:eastAsia="하나 CM" w:hAnsi="하나 CM" w:cs="새굴림" w:hint="eastAsia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부문별</w:t>
            </w:r>
          </w:p>
          <w:p w:rsidR="000B0D19" w:rsidRPr="00F93BFF" w:rsidRDefault="000B0D19" w:rsidP="00160CDA">
            <w:pPr>
              <w:pStyle w:val="af3"/>
              <w:spacing w:line="276" w:lineRule="auto"/>
              <w:ind w:leftChars="64" w:left="141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  </w:t>
            </w:r>
            <w:r w:rsidRPr="00F93BFF">
              <w:rPr>
                <w:rFonts w:ascii="하나 CM" w:eastAsia="하나 CM" w:hAnsi="하나 CM" w:cs="새굴림" w:hint="eastAsia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매출액</w:t>
            </w:r>
          </w:p>
        </w:tc>
        <w:tc>
          <w:tcPr>
            <w:tcW w:w="1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006683" w:rsidRPr="00F93BFF">
        <w:trPr>
          <w:cantSplit/>
          <w:trHeight w:val="469"/>
        </w:trPr>
        <w:tc>
          <w:tcPr>
            <w:tcW w:w="161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006683" w:rsidRPr="00F93BFF">
        <w:trPr>
          <w:cantSplit/>
          <w:trHeight w:val="469"/>
        </w:trPr>
        <w:tc>
          <w:tcPr>
            <w:tcW w:w="161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006683" w:rsidRPr="00F93BFF">
        <w:trPr>
          <w:cantSplit/>
          <w:trHeight w:val="469"/>
        </w:trPr>
        <w:tc>
          <w:tcPr>
            <w:tcW w:w="161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006683" w:rsidRPr="00F93BFF">
        <w:trPr>
          <w:cantSplit/>
          <w:trHeight w:val="469"/>
        </w:trPr>
        <w:tc>
          <w:tcPr>
            <w:tcW w:w="161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006683" w:rsidRPr="00F93BFF">
        <w:trPr>
          <w:cantSplit/>
          <w:trHeight w:val="469"/>
        </w:trPr>
        <w:tc>
          <w:tcPr>
            <w:tcW w:w="161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  <w:p w:rsidR="000B0D19" w:rsidRPr="00F93BFF" w:rsidRDefault="000B0D19" w:rsidP="00160CD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proofErr w:type="gramStart"/>
            <w:r w:rsidRPr="00F93BFF">
              <w:rPr>
                <w:rFonts w:ascii="하나 CM" w:eastAsia="하나 CM" w:hAnsi="하나 CM" w:cs="새굴림" w:hint="eastAsia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합</w:t>
            </w:r>
            <w:r w:rsidRPr="00F93BFF"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  </w:t>
            </w:r>
            <w:r w:rsidRPr="00F93BFF">
              <w:rPr>
                <w:rFonts w:ascii="하나 CM" w:eastAsia="하나 CM" w:hAnsi="하나 CM" w:cs="새굴림" w:hint="eastAsia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계</w:t>
            </w:r>
            <w:proofErr w:type="gramEnd"/>
          </w:p>
          <w:p w:rsidR="000B0D19" w:rsidRPr="00F93BFF" w:rsidRDefault="000B0D19" w:rsidP="00160CDA">
            <w:pPr>
              <w:pStyle w:val="af3"/>
              <w:spacing w:line="276" w:lineRule="auto"/>
              <w:jc w:val="center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006683" w:rsidRPr="00F93BFF">
        <w:trPr>
          <w:trHeight w:val="1051"/>
        </w:trPr>
        <w:tc>
          <w:tcPr>
            <w:tcW w:w="32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ind w:leftChars="64" w:left="141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9. </w:t>
            </w:r>
            <w:r w:rsidRPr="00F93BFF">
              <w:rPr>
                <w:rFonts w:ascii="하나 CM" w:eastAsia="하나 CM" w:hAnsi="하나 CM" w:cs="새굴림" w:hint="eastAsia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자기자본이익율</w:t>
            </w:r>
          </w:p>
          <w:p w:rsidR="000B0D19" w:rsidRPr="00F93BFF" w:rsidRDefault="000B0D19" w:rsidP="00160CDA">
            <w:pPr>
              <w:pStyle w:val="af3"/>
              <w:spacing w:line="276" w:lineRule="auto"/>
              <w:ind w:leftChars="64" w:left="141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(</w:t>
            </w:r>
            <w:proofErr w:type="spellStart"/>
            <w:r w:rsidRPr="00F93BFF">
              <w:rPr>
                <w:rFonts w:ascii="하나 CM" w:eastAsia="하나 CM" w:hAnsi="하나 CM" w:cs="새굴림" w:hint="eastAsia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당기순이익</w:t>
            </w:r>
            <w:proofErr w:type="spellEnd"/>
            <w:r w:rsidRPr="00F93BFF"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/</w:t>
            </w:r>
            <w:r w:rsidRPr="00F93BFF">
              <w:rPr>
                <w:rFonts w:ascii="하나 CM" w:eastAsia="하나 CM" w:hAnsi="하나 CM" w:cs="새굴림" w:hint="eastAsia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자기자본</w:t>
            </w:r>
            <w:r w:rsidRPr="00F93BFF"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0B0D19" w:rsidRPr="00F93BFF">
        <w:trPr>
          <w:trHeight w:val="1149"/>
        </w:trPr>
        <w:tc>
          <w:tcPr>
            <w:tcW w:w="32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ind w:leftChars="64" w:left="141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 xml:space="preserve">10. </w:t>
            </w:r>
            <w:proofErr w:type="spellStart"/>
            <w:r w:rsidRPr="00F93BFF">
              <w:rPr>
                <w:rFonts w:ascii="하나 CM" w:eastAsia="하나 CM" w:hAnsi="하나 CM" w:cs="새굴림" w:hint="eastAsia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부채율</w:t>
            </w:r>
            <w:proofErr w:type="spellEnd"/>
          </w:p>
          <w:p w:rsidR="000B0D19" w:rsidRPr="00F93BFF" w:rsidRDefault="000B0D19" w:rsidP="00160CDA">
            <w:pPr>
              <w:pStyle w:val="af3"/>
              <w:spacing w:line="276" w:lineRule="auto"/>
              <w:ind w:leftChars="64" w:left="141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  <w:r w:rsidRPr="00F93BFF"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((</w:t>
            </w:r>
            <w:r w:rsidRPr="00F93BFF">
              <w:rPr>
                <w:rFonts w:ascii="하나 CM" w:eastAsia="하나 CM" w:hAnsi="하나 CM" w:cs="새굴림" w:hint="eastAsia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유동부채</w:t>
            </w:r>
            <w:r w:rsidRPr="00F93BFF"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+</w:t>
            </w:r>
            <w:proofErr w:type="spellStart"/>
            <w:r w:rsidRPr="00F93BFF">
              <w:rPr>
                <w:rFonts w:ascii="하나 CM" w:eastAsia="하나 CM" w:hAnsi="하나 CM" w:cs="새굴림" w:hint="eastAsia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고정부채</w:t>
            </w:r>
            <w:proofErr w:type="spellEnd"/>
            <w:r w:rsidRPr="00F93BFF"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)/</w:t>
            </w:r>
            <w:r w:rsidRPr="00F93BFF">
              <w:rPr>
                <w:rFonts w:ascii="하나 CM" w:eastAsia="하나 CM" w:hAnsi="하나 CM" w:cs="새굴림" w:hint="eastAsia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자기자본</w:t>
            </w:r>
            <w:r w:rsidRPr="00F93BFF"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D19" w:rsidRPr="00F93BFF" w:rsidRDefault="000B0D19" w:rsidP="00160CDA">
            <w:pPr>
              <w:pStyle w:val="af3"/>
              <w:spacing w:line="276" w:lineRule="auto"/>
              <w:rPr>
                <w:rFonts w:ascii="하나 CM" w:eastAsia="하나 CM" w:hAnsi="하나 CM" w:cs="새굴림"/>
                <w:sz w:val="22"/>
                <w:szCs w:val="22"/>
                <w14:textOutline w14:w="9525" w14:cap="rnd" w14:cmpd="sng" w14:algn="ctr">
                  <w14:solidFill>
                    <w14:schemeClr w14:val="accent1">
                      <w14:alpha w14:val="100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</w:tbl>
    <w:p w:rsidR="000B0D19" w:rsidRPr="00F93BFF" w:rsidRDefault="000B0D19" w:rsidP="00160CDA">
      <w:pPr>
        <w:pStyle w:val="af3"/>
        <w:spacing w:line="276" w:lineRule="auto"/>
        <w:rPr>
          <w:rFonts w:ascii="하나 CM" w:eastAsia="하나 CM" w:hAnsi="하나 CM" w:cs="새굴림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</w:p>
    <w:p w:rsidR="000B0D19" w:rsidRPr="00006683" w:rsidRDefault="000B0D19" w:rsidP="00160CDA">
      <w:pPr>
        <w:pStyle w:val="af3"/>
        <w:spacing w:line="276" w:lineRule="auto"/>
        <w:rPr>
          <w:rFonts w:ascii="하나 CM" w:eastAsia="하나 CM" w:hAnsi="하나 CM" w:cs="새굴림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</w:pPr>
      <w:r w:rsidRPr="00F93BFF">
        <w:rPr>
          <w:rFonts w:ascii="하나 CM" w:eastAsia="하나 CM" w:hAnsi="하나 CM" w:cs="새굴림" w:hint="eastAsia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주</w:t>
      </w:r>
      <w:r w:rsidRPr="00F93BFF">
        <w:rPr>
          <w:rFonts w:ascii="하나 CM" w:eastAsia="하나 CM" w:hAnsi="하나 CM" w:cs="새굴림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) </w:t>
      </w:r>
      <w:proofErr w:type="spellStart"/>
      <w:r w:rsidRPr="00F93BFF">
        <w:rPr>
          <w:rFonts w:ascii="하나 CM" w:eastAsia="하나 CM" w:hAnsi="하나 CM" w:cs="새굴림" w:hint="eastAsia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결산공고</w:t>
      </w:r>
      <w:proofErr w:type="spellEnd"/>
      <w:r w:rsidRPr="00F93BFF">
        <w:rPr>
          <w:rFonts w:ascii="하나 CM" w:eastAsia="하나 CM" w:hAnsi="하나 CM" w:cs="새굴림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F93BFF">
        <w:rPr>
          <w:rFonts w:ascii="하나 CM" w:eastAsia="하나 CM" w:hAnsi="하나 CM" w:cs="새굴림" w:hint="eastAsia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되었거나</w:t>
      </w:r>
      <w:r w:rsidRPr="00F93BFF">
        <w:rPr>
          <w:rFonts w:ascii="하나 CM" w:eastAsia="하나 CM" w:hAnsi="하나 CM" w:cs="새굴림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F93BFF">
        <w:rPr>
          <w:rFonts w:ascii="하나 CM" w:eastAsia="하나 CM" w:hAnsi="하나 CM" w:cs="새굴림" w:hint="eastAsia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자체</w:t>
      </w:r>
      <w:r w:rsidRPr="00F93BFF">
        <w:rPr>
          <w:rFonts w:ascii="하나 CM" w:eastAsia="하나 CM" w:hAnsi="하나 CM" w:cs="새굴림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F93BFF">
        <w:rPr>
          <w:rFonts w:ascii="하나 CM" w:eastAsia="하나 CM" w:hAnsi="하나 CM" w:cs="새굴림" w:hint="eastAsia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보고된</w:t>
      </w:r>
      <w:r w:rsidRPr="00F93BFF">
        <w:rPr>
          <w:rFonts w:ascii="하나 CM" w:eastAsia="하나 CM" w:hAnsi="하나 CM" w:cs="새굴림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F93BFF">
        <w:rPr>
          <w:rFonts w:ascii="하나 CM" w:eastAsia="하나 CM" w:hAnsi="하나 CM" w:cs="새굴림" w:hint="eastAsia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대차대조표</w:t>
      </w:r>
      <w:r w:rsidRPr="00F93BFF">
        <w:rPr>
          <w:rFonts w:ascii="하나 CM" w:eastAsia="하나 CM" w:hAnsi="하나 CM" w:cs="새굴림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, </w:t>
      </w:r>
      <w:r w:rsidRPr="00F93BFF">
        <w:rPr>
          <w:rFonts w:ascii="하나 CM" w:eastAsia="하나 CM" w:hAnsi="하나 CM" w:cs="새굴림" w:hint="eastAsia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손익계산서</w:t>
      </w:r>
      <w:r w:rsidRPr="00F93BFF">
        <w:rPr>
          <w:rFonts w:ascii="하나 CM" w:eastAsia="하나 CM" w:hAnsi="하나 CM" w:cs="새굴림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F93BFF">
        <w:rPr>
          <w:rFonts w:ascii="하나 CM" w:eastAsia="하나 CM" w:hAnsi="하나 CM" w:cs="새굴림" w:hint="eastAsia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등</w:t>
      </w:r>
      <w:r w:rsidRPr="00F93BFF">
        <w:rPr>
          <w:rFonts w:ascii="하나 CM" w:eastAsia="하나 CM" w:hAnsi="하나 CM" w:cs="새굴림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F93BFF">
        <w:rPr>
          <w:rFonts w:ascii="하나 CM" w:eastAsia="하나 CM" w:hAnsi="하나 CM" w:cs="새굴림" w:hint="eastAsia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회계자료</w:t>
      </w:r>
      <w:r w:rsidRPr="00F93BFF">
        <w:rPr>
          <w:rFonts w:ascii="하나 CM" w:eastAsia="하나 CM" w:hAnsi="하나 CM" w:cs="새굴림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 xml:space="preserve"> </w:t>
      </w:r>
      <w:r w:rsidRPr="00F93BFF">
        <w:rPr>
          <w:rFonts w:ascii="하나 CM" w:eastAsia="하나 CM" w:hAnsi="하나 CM" w:cs="새굴림" w:hint="eastAsia"/>
          <w:sz w:val="22"/>
          <w:szCs w:val="22"/>
          <w14:textOutline w14:w="9525" w14:cap="rnd" w14:cmpd="sng" w14:algn="ctr">
            <w14:solidFill>
              <w14:schemeClr w14:val="accent1">
                <w14:alpha w14:val="100000"/>
              </w14:schemeClr>
            </w14:solidFill>
            <w14:prstDash w14:val="solid"/>
            <w14:bevel/>
          </w14:textOutline>
        </w:rPr>
        <w:t>첨부</w:t>
      </w:r>
    </w:p>
    <w:sectPr w:rsidR="000B0D19" w:rsidRPr="00006683">
      <w:headerReference w:type="default" r:id="rId10"/>
      <w:footerReference w:type="default" r:id="rId11"/>
      <w:headerReference w:type="first" r:id="rId12"/>
      <w:pgSz w:w="11907" w:h="16840" w:code="9"/>
      <w:pgMar w:top="1418" w:right="851" w:bottom="851" w:left="851" w:header="369" w:footer="459" w:gutter="284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23B1" w:rsidRDefault="006E23B1">
      <w:r>
        <w:separator/>
      </w:r>
    </w:p>
  </w:endnote>
  <w:endnote w:type="continuationSeparator" w:id="0">
    <w:p w:rsidR="006E23B1" w:rsidRDefault="006E2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하나 CM">
    <w:panose1 w:val="02020603020101020101"/>
    <w:charset w:val="81"/>
    <w:family w:val="roman"/>
    <w:pitch w:val="variable"/>
    <w:sig w:usb0="800002A7" w:usb1="29D77CFB" w:usb2="00000010" w:usb3="00000000" w:csb0="0008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Gra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하나 L">
    <w:panose1 w:val="02020603020101020101"/>
    <w:charset w:val="81"/>
    <w:family w:val="roman"/>
    <w:pitch w:val="variable"/>
    <w:sig w:usb0="800002A7" w:usb1="29D77CFB" w:usb2="00000010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YSMyeongJo-Medium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3B1" w:rsidRDefault="006E23B1">
    <w:pPr>
      <w:pStyle w:val="a4"/>
      <w:tabs>
        <w:tab w:val="clear" w:pos="9214"/>
        <w:tab w:val="right" w:pos="9900"/>
      </w:tabs>
      <w:ind w:left="0"/>
      <w:rPr>
        <w:sz w:val="20"/>
      </w:rPr>
    </w:pPr>
    <w:r>
      <w:rPr>
        <w:sz w:val="20"/>
        <w:lang w:eastAsia="ko-K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-21590</wp:posOffset>
              </wp:positionH>
              <wp:positionV relativeFrom="paragraph">
                <wp:posOffset>-8923655</wp:posOffset>
              </wp:positionV>
              <wp:extent cx="6339840" cy="0"/>
              <wp:effectExtent l="0" t="0" r="0" b="0"/>
              <wp:wrapNone/>
              <wp:docPr id="1" name="Lin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3984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5CE75F6" id="Line 59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pt,-702.65pt" to="497.5pt,-70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nbYEw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"/>
          </w:pict>
        </mc:Fallback>
      </mc:AlternateContent>
    </w:r>
  </w:p>
  <w:p w:rsidR="006E23B1" w:rsidRDefault="006E23B1">
    <w:pPr>
      <w:pStyle w:val="a4"/>
      <w:pBdr>
        <w:top w:val="single" w:sz="4" w:space="1" w:color="auto"/>
      </w:pBdr>
      <w:tabs>
        <w:tab w:val="clear" w:pos="9214"/>
        <w:tab w:val="right" w:pos="9900"/>
      </w:tabs>
      <w:ind w:left="0"/>
      <w:rPr>
        <w:sz w:val="18"/>
        <w:lang w:eastAsia="ko-KR"/>
      </w:rPr>
    </w:pPr>
    <w:r>
      <w:rPr>
        <w:sz w:val="18"/>
      </w:rPr>
      <w:tab/>
    </w:r>
    <w:bookmarkStart w:id="8" w:name="VersionPiedDePage"/>
    <w:bookmarkEnd w:id="8"/>
    <w:r>
      <w:rPr>
        <w:sz w:val="18"/>
      </w:rPr>
      <w:tab/>
      <w:t xml:space="preserve"> </w:t>
    </w:r>
  </w:p>
  <w:p w:rsidR="006E23B1" w:rsidRDefault="006E23B1">
    <w:pPr>
      <w:pStyle w:val="a4"/>
      <w:pBdr>
        <w:top w:val="single" w:sz="4" w:space="1" w:color="auto"/>
      </w:pBdr>
      <w:tabs>
        <w:tab w:val="clear" w:pos="9214"/>
        <w:tab w:val="right" w:pos="9900"/>
      </w:tabs>
      <w:ind w:left="0"/>
      <w:jc w:val="center"/>
      <w:rPr>
        <w:sz w:val="18"/>
      </w:rPr>
    </w:pPr>
    <w:r>
      <w:rPr>
        <w:sz w:val="18"/>
      </w:rPr>
      <w:t xml:space="preserve">Page </w:t>
    </w:r>
    <w:r>
      <w:rPr>
        <w:rStyle w:val="a5"/>
        <w:sz w:val="18"/>
      </w:rPr>
      <w:fldChar w:fldCharType="begin"/>
    </w:r>
    <w:r>
      <w:rPr>
        <w:rStyle w:val="a5"/>
        <w:sz w:val="18"/>
      </w:rPr>
      <w:instrText xml:space="preserve"> PAGE </w:instrText>
    </w:r>
    <w:r>
      <w:rPr>
        <w:rStyle w:val="a5"/>
        <w:sz w:val="18"/>
      </w:rPr>
      <w:fldChar w:fldCharType="separate"/>
    </w:r>
    <w:r w:rsidR="00474FB5">
      <w:rPr>
        <w:rStyle w:val="a5"/>
        <w:sz w:val="18"/>
      </w:rPr>
      <w:t>2</w:t>
    </w:r>
    <w:r>
      <w:rPr>
        <w:rStyle w:val="a5"/>
        <w:sz w:val="18"/>
      </w:rPr>
      <w:fldChar w:fldCharType="end"/>
    </w:r>
    <w:r>
      <w:rPr>
        <w:rStyle w:val="a5"/>
        <w:sz w:val="18"/>
      </w:rPr>
      <w:t xml:space="preserve"> / </w:t>
    </w:r>
    <w:r>
      <w:rPr>
        <w:rStyle w:val="a5"/>
        <w:sz w:val="18"/>
      </w:rPr>
      <w:fldChar w:fldCharType="begin"/>
    </w:r>
    <w:r>
      <w:rPr>
        <w:rStyle w:val="a5"/>
        <w:sz w:val="18"/>
      </w:rPr>
      <w:instrText xml:space="preserve"> NUMPAGES </w:instrText>
    </w:r>
    <w:r>
      <w:rPr>
        <w:rStyle w:val="a5"/>
        <w:sz w:val="18"/>
      </w:rPr>
      <w:fldChar w:fldCharType="separate"/>
    </w:r>
    <w:r w:rsidR="00474FB5">
      <w:rPr>
        <w:rStyle w:val="a5"/>
        <w:sz w:val="18"/>
      </w:rPr>
      <w:t>14</w:t>
    </w:r>
    <w:r>
      <w:rPr>
        <w:rStyle w:val="a5"/>
        <w:sz w:val="18"/>
      </w:rPr>
      <w:fldChar w:fldCharType="end"/>
    </w:r>
  </w:p>
  <w:p w:rsidR="006E23B1" w:rsidRDefault="006E23B1">
    <w:pPr>
      <w:pStyle w:val="a4"/>
      <w:tabs>
        <w:tab w:val="clear" w:pos="9214"/>
        <w:tab w:val="right" w:pos="9900"/>
      </w:tabs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23B1" w:rsidRDefault="006E23B1">
      <w:r>
        <w:separator/>
      </w:r>
    </w:p>
  </w:footnote>
  <w:footnote w:type="continuationSeparator" w:id="0">
    <w:p w:rsidR="006E23B1" w:rsidRDefault="006E23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3B1" w:rsidRDefault="006E23B1">
    <w:pPr>
      <w:pStyle w:val="a6"/>
      <w:jc w:val="both"/>
      <w:rPr>
        <w:sz w:val="8"/>
        <w:lang w:eastAsia="ko-KR"/>
      </w:rPr>
    </w:pPr>
    <w:r>
      <w:rPr>
        <w:rFonts w:hint="eastAsia"/>
        <w:sz w:val="8"/>
        <w:lang w:eastAsia="ko-KR"/>
      </w:rPr>
      <w:drawing>
        <wp:inline distT="0" distB="0" distL="0" distR="0">
          <wp:extent cx="1508166" cy="402084"/>
          <wp:effectExtent l="0" t="0" r="0" b="0"/>
          <wp:docPr id="8" name="그림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7246" cy="404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20"/>
        <w:lang w:eastAsia="ko-K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4039235</wp:posOffset>
              </wp:positionH>
              <wp:positionV relativeFrom="paragraph">
                <wp:posOffset>306705</wp:posOffset>
              </wp:positionV>
              <wp:extent cx="2263775" cy="369570"/>
              <wp:effectExtent l="0" t="0" r="0" b="0"/>
              <wp:wrapNone/>
              <wp:docPr id="2" name="Text 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3775" cy="3695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23B1" w:rsidRDefault="006E23B1">
                          <w:pPr>
                            <w:spacing w:before="20" w:after="20"/>
                            <w:jc w:val="right"/>
                          </w:pPr>
                        </w:p>
                        <w:p w:rsidR="006E23B1" w:rsidRDefault="006E23B1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1" o:spid="_x0000_s1026" type="#_x0000_t202" style="position:absolute;left:0;text-align:left;margin-left:318.05pt;margin-top:24.15pt;width:178.25pt;height:29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" stroked="f">
              <v:textbox>
                <w:txbxContent>
                  <w:p w:rsidR="00DA4460" w:rsidRDefault="00DA4460">
                    <w:pPr>
                      <w:spacing w:before="20" w:after="20"/>
                      <w:jc w:val="right"/>
                    </w:pPr>
                  </w:p>
                  <w:p w:rsidR="00DA4460" w:rsidRDefault="00DA4460"/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3B1" w:rsidRDefault="006E23B1">
    <w:pPr>
      <w:pStyle w:val="a6"/>
      <w:tabs>
        <w:tab w:val="clear" w:pos="4678"/>
        <w:tab w:val="clear" w:pos="9923"/>
        <w:tab w:val="right" w:pos="10065"/>
      </w:tabs>
      <w:ind w:left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14625EE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3BC7C9D"/>
    <w:multiLevelType w:val="hybridMultilevel"/>
    <w:tmpl w:val="AC6E74B0"/>
    <w:lvl w:ilvl="0" w:tplc="1CF685E6">
      <w:numFmt w:val="bullet"/>
      <w:lvlText w:val="☞"/>
      <w:lvlJc w:val="left"/>
      <w:pPr>
        <w:ind w:left="800" w:hanging="400"/>
      </w:pPr>
      <w:rPr>
        <w:rFonts w:ascii="하나 CM" w:eastAsia="하나 CM" w:hAnsi="하나 CM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0D664083"/>
    <w:multiLevelType w:val="hybridMultilevel"/>
    <w:tmpl w:val="43AEC804"/>
    <w:lvl w:ilvl="0" w:tplc="1CF685E6">
      <w:numFmt w:val="bullet"/>
      <w:lvlText w:val="☞"/>
      <w:lvlJc w:val="left"/>
      <w:pPr>
        <w:ind w:left="800" w:hanging="400"/>
      </w:pPr>
      <w:rPr>
        <w:rFonts w:ascii="하나 CM" w:eastAsia="하나 CM" w:hAnsi="하나 CM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01C22D8"/>
    <w:multiLevelType w:val="singleLevel"/>
    <w:tmpl w:val="3F8C2F14"/>
    <w:lvl w:ilvl="0">
      <w:start w:val="1"/>
      <w:numFmt w:val="bullet"/>
      <w:pStyle w:val="3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5371A4B"/>
    <w:multiLevelType w:val="multilevel"/>
    <w:tmpl w:val="E0DAA33E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hanging="851"/>
      </w:pPr>
    </w:lvl>
    <w:lvl w:ilvl="1">
      <w:start w:val="1"/>
      <w:numFmt w:val="decimal"/>
      <w:pStyle w:val="2"/>
      <w:lvlText w:val="%1.%2."/>
      <w:lvlJc w:val="left"/>
      <w:pPr>
        <w:tabs>
          <w:tab w:val="num" w:pos="0"/>
        </w:tabs>
        <w:ind w:left="0" w:hanging="851"/>
      </w:pPr>
    </w:lvl>
    <w:lvl w:ilvl="2">
      <w:start w:val="1"/>
      <w:numFmt w:val="decimal"/>
      <w:pStyle w:val="30"/>
      <w:lvlText w:val="%1.%2.%3."/>
      <w:lvlJc w:val="left"/>
      <w:pPr>
        <w:tabs>
          <w:tab w:val="num" w:pos="0"/>
        </w:tabs>
        <w:ind w:left="0" w:hanging="851"/>
      </w:pPr>
    </w:lvl>
    <w:lvl w:ilvl="3">
      <w:start w:val="1"/>
      <w:numFmt w:val="decimal"/>
      <w:pStyle w:val="4"/>
      <w:lvlText w:val="%1.%2.%3.%4."/>
      <w:lvlJc w:val="left"/>
      <w:pPr>
        <w:tabs>
          <w:tab w:val="num" w:pos="229"/>
        </w:tabs>
        <w:ind w:left="0" w:hanging="851"/>
      </w:pPr>
    </w:lvl>
    <w:lvl w:ilvl="4">
      <w:start w:val="1"/>
      <w:numFmt w:val="decimal"/>
      <w:pStyle w:val="5"/>
      <w:lvlText w:val="%1.%2.%3.%4.%5."/>
      <w:lvlJc w:val="left"/>
      <w:pPr>
        <w:tabs>
          <w:tab w:val="num" w:pos="589"/>
        </w:tabs>
        <w:ind w:left="0" w:hanging="851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19E52116"/>
    <w:multiLevelType w:val="hybridMultilevel"/>
    <w:tmpl w:val="E7321DA4"/>
    <w:lvl w:ilvl="0" w:tplc="CCB61E9E">
      <w:start w:val="1"/>
      <w:numFmt w:val="bullet"/>
      <w:lvlText w:val=""/>
      <w:lvlJc w:val="left"/>
      <w:pPr>
        <w:ind w:left="760" w:hanging="360"/>
      </w:pPr>
      <w:rPr>
        <w:rFonts w:ascii="Wingdings" w:eastAsia="하나 CM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200D45D5"/>
    <w:multiLevelType w:val="hybridMultilevel"/>
    <w:tmpl w:val="89B2DAB8"/>
    <w:lvl w:ilvl="0" w:tplc="1CF685E6">
      <w:numFmt w:val="bullet"/>
      <w:lvlText w:val="☞"/>
      <w:lvlJc w:val="left"/>
      <w:pPr>
        <w:ind w:left="800" w:hanging="400"/>
      </w:pPr>
      <w:rPr>
        <w:rFonts w:ascii="하나 CM" w:eastAsia="하나 CM" w:hAnsi="하나 CM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2A2206B2"/>
    <w:multiLevelType w:val="multilevel"/>
    <w:tmpl w:val="2554729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38EC724F"/>
    <w:multiLevelType w:val="hybridMultilevel"/>
    <w:tmpl w:val="309E7B80"/>
    <w:lvl w:ilvl="0" w:tplc="1CF685E6">
      <w:numFmt w:val="bullet"/>
      <w:lvlText w:val="☞"/>
      <w:lvlJc w:val="left"/>
      <w:pPr>
        <w:ind w:left="4370" w:hanging="400"/>
      </w:pPr>
      <w:rPr>
        <w:rFonts w:ascii="하나 CM" w:eastAsia="하나 CM" w:hAnsi="하나 CM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465622DD"/>
    <w:multiLevelType w:val="hybridMultilevel"/>
    <w:tmpl w:val="CFE623A8"/>
    <w:lvl w:ilvl="0" w:tplc="23E08FE4">
      <w:start w:val="1"/>
      <w:numFmt w:val="bullet"/>
      <w:lvlText w:val="∙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48BC0E13"/>
    <w:multiLevelType w:val="singleLevel"/>
    <w:tmpl w:val="040C0001"/>
    <w:lvl w:ilvl="0">
      <w:start w:val="1"/>
      <w:numFmt w:val="bullet"/>
      <w:pStyle w:val="Bulle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1" w15:restartNumberingAfterBreak="0">
    <w:nsid w:val="4C384DB4"/>
    <w:multiLevelType w:val="singleLevel"/>
    <w:tmpl w:val="7A0C7D7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50CA160F"/>
    <w:multiLevelType w:val="multilevel"/>
    <w:tmpl w:val="8B4A19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54A43C1"/>
    <w:multiLevelType w:val="hybridMultilevel"/>
    <w:tmpl w:val="905234AC"/>
    <w:lvl w:ilvl="0" w:tplc="0B7ABB6E">
      <w:start w:val="1"/>
      <w:numFmt w:val="bullet"/>
      <w:pStyle w:val="50"/>
      <w:lvlText w:val=""/>
      <w:lvlJc w:val="left"/>
      <w:pPr>
        <w:ind w:left="826" w:hanging="400"/>
      </w:pPr>
      <w:rPr>
        <w:rFonts w:ascii="Wingdings" w:hAnsi="Wingdings" w:hint="default"/>
        <w:b w:val="0"/>
        <w:sz w:val="22"/>
      </w:rPr>
    </w:lvl>
    <w:lvl w:ilvl="1" w:tplc="04090003">
      <w:start w:val="1"/>
      <w:numFmt w:val="bullet"/>
      <w:lvlText w:val=""/>
      <w:lvlJc w:val="left"/>
      <w:pPr>
        <w:ind w:left="14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84" w:hanging="400"/>
      </w:pPr>
      <w:rPr>
        <w:rFonts w:ascii="Wingdings" w:hAnsi="Wingdings" w:hint="default"/>
      </w:rPr>
    </w:lvl>
  </w:abstractNum>
  <w:abstractNum w:abstractNumId="14" w15:restartNumberingAfterBreak="0">
    <w:nsid w:val="62D003AB"/>
    <w:multiLevelType w:val="hybridMultilevel"/>
    <w:tmpl w:val="D388C53E"/>
    <w:lvl w:ilvl="0" w:tplc="58B6C2E2">
      <w:start w:val="2023"/>
      <w:numFmt w:val="bullet"/>
      <w:lvlText w:val="※"/>
      <w:lvlJc w:val="left"/>
      <w:pPr>
        <w:ind w:left="760" w:hanging="360"/>
      </w:pPr>
      <w:rPr>
        <w:rFonts w:ascii="하나 CM" w:eastAsia="하나 CM" w:hAnsi="하나 CM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7BC75541"/>
    <w:multiLevelType w:val="singleLevel"/>
    <w:tmpl w:val="1D8603CE"/>
    <w:lvl w:ilvl="0">
      <w:start w:val="1"/>
      <w:numFmt w:val="bullet"/>
      <w:pStyle w:val="20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7E9858E9"/>
    <w:multiLevelType w:val="hybridMultilevel"/>
    <w:tmpl w:val="38904A28"/>
    <w:lvl w:ilvl="0" w:tplc="1CF685E6">
      <w:numFmt w:val="bullet"/>
      <w:lvlText w:val="☞"/>
      <w:lvlJc w:val="left"/>
      <w:pPr>
        <w:ind w:left="800" w:hanging="400"/>
      </w:pPr>
      <w:rPr>
        <w:rFonts w:ascii="하나 CM" w:eastAsia="하나 CM" w:hAnsi="하나 CM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15"/>
  </w:num>
  <w:num w:numId="4">
    <w:abstractNumId w:val="3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7"/>
  </w:num>
  <w:num w:numId="11">
    <w:abstractNumId w:val="7"/>
  </w:num>
  <w:num w:numId="12">
    <w:abstractNumId w:val="7"/>
  </w:num>
  <w:num w:numId="13">
    <w:abstractNumId w:val="7"/>
  </w:num>
  <w:num w:numId="14">
    <w:abstractNumId w:val="12"/>
  </w:num>
  <w:num w:numId="15">
    <w:abstractNumId w:val="8"/>
  </w:num>
  <w:num w:numId="16">
    <w:abstractNumId w:val="16"/>
  </w:num>
  <w:num w:numId="17">
    <w:abstractNumId w:val="9"/>
  </w:num>
  <w:num w:numId="18">
    <w:abstractNumId w:val="6"/>
  </w:num>
  <w:num w:numId="19">
    <w:abstractNumId w:val="1"/>
  </w:num>
  <w:num w:numId="20">
    <w:abstractNumId w:val="2"/>
  </w:num>
  <w:num w:numId="21">
    <w:abstractNumId w:val="14"/>
  </w:num>
  <w:num w:numId="22">
    <w:abstractNumId w:val="0"/>
  </w:num>
  <w:num w:numId="23">
    <w:abstractNumId w:val="13"/>
  </w:num>
  <w:num w:numId="24">
    <w:abstractNumId w:val="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87041">
      <o:colormru v:ext="edit" colors="#00a0c6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601"/>
    <w:rsid w:val="00006683"/>
    <w:rsid w:val="00006DA3"/>
    <w:rsid w:val="0002164B"/>
    <w:rsid w:val="000279D8"/>
    <w:rsid w:val="00032B90"/>
    <w:rsid w:val="0003308A"/>
    <w:rsid w:val="00034740"/>
    <w:rsid w:val="00035557"/>
    <w:rsid w:val="00041738"/>
    <w:rsid w:val="0004267B"/>
    <w:rsid w:val="000563F9"/>
    <w:rsid w:val="0006115C"/>
    <w:rsid w:val="000675BE"/>
    <w:rsid w:val="00077241"/>
    <w:rsid w:val="000837F9"/>
    <w:rsid w:val="00095503"/>
    <w:rsid w:val="00095A31"/>
    <w:rsid w:val="000A082F"/>
    <w:rsid w:val="000A3659"/>
    <w:rsid w:val="000A5C75"/>
    <w:rsid w:val="000B0D19"/>
    <w:rsid w:val="000B2064"/>
    <w:rsid w:val="000C0E32"/>
    <w:rsid w:val="000C5BBC"/>
    <w:rsid w:val="000D400B"/>
    <w:rsid w:val="000E5BE3"/>
    <w:rsid w:val="000F0CC6"/>
    <w:rsid w:val="000F1473"/>
    <w:rsid w:val="000F3F99"/>
    <w:rsid w:val="000F6925"/>
    <w:rsid w:val="000F7766"/>
    <w:rsid w:val="001000D5"/>
    <w:rsid w:val="00110B7C"/>
    <w:rsid w:val="001147D9"/>
    <w:rsid w:val="001224E2"/>
    <w:rsid w:val="00140A3A"/>
    <w:rsid w:val="00140DB9"/>
    <w:rsid w:val="00143772"/>
    <w:rsid w:val="001512EE"/>
    <w:rsid w:val="00151633"/>
    <w:rsid w:val="00152D6F"/>
    <w:rsid w:val="00154ED7"/>
    <w:rsid w:val="00156C5E"/>
    <w:rsid w:val="00160CDA"/>
    <w:rsid w:val="001616F6"/>
    <w:rsid w:val="00171373"/>
    <w:rsid w:val="00175050"/>
    <w:rsid w:val="00177E3E"/>
    <w:rsid w:val="0018029E"/>
    <w:rsid w:val="0018648C"/>
    <w:rsid w:val="001915D0"/>
    <w:rsid w:val="001939CE"/>
    <w:rsid w:val="001962EE"/>
    <w:rsid w:val="00196D55"/>
    <w:rsid w:val="00197472"/>
    <w:rsid w:val="001A04F3"/>
    <w:rsid w:val="001A5D2D"/>
    <w:rsid w:val="001B08D4"/>
    <w:rsid w:val="001B611E"/>
    <w:rsid w:val="001C0BC4"/>
    <w:rsid w:val="001C1DED"/>
    <w:rsid w:val="001C2F38"/>
    <w:rsid w:val="001C47EA"/>
    <w:rsid w:val="001D12B4"/>
    <w:rsid w:val="001D41AF"/>
    <w:rsid w:val="001E1B28"/>
    <w:rsid w:val="001F2DA8"/>
    <w:rsid w:val="001F2DBF"/>
    <w:rsid w:val="001F39AD"/>
    <w:rsid w:val="001F5A9A"/>
    <w:rsid w:val="001F75C9"/>
    <w:rsid w:val="00205BEF"/>
    <w:rsid w:val="00220EF0"/>
    <w:rsid w:val="0022338A"/>
    <w:rsid w:val="00237DA4"/>
    <w:rsid w:val="00244883"/>
    <w:rsid w:val="002511A5"/>
    <w:rsid w:val="00265460"/>
    <w:rsid w:val="002731F8"/>
    <w:rsid w:val="00273605"/>
    <w:rsid w:val="00282BAC"/>
    <w:rsid w:val="00284B55"/>
    <w:rsid w:val="00284C1B"/>
    <w:rsid w:val="002956A3"/>
    <w:rsid w:val="002972E3"/>
    <w:rsid w:val="002A3326"/>
    <w:rsid w:val="002B17B6"/>
    <w:rsid w:val="002B49E6"/>
    <w:rsid w:val="002B6643"/>
    <w:rsid w:val="002B7147"/>
    <w:rsid w:val="002C0848"/>
    <w:rsid w:val="002C301A"/>
    <w:rsid w:val="002C5770"/>
    <w:rsid w:val="002E28BD"/>
    <w:rsid w:val="002F22BF"/>
    <w:rsid w:val="002F57F3"/>
    <w:rsid w:val="0030248B"/>
    <w:rsid w:val="00303844"/>
    <w:rsid w:val="00303E0C"/>
    <w:rsid w:val="00310A3D"/>
    <w:rsid w:val="0031451D"/>
    <w:rsid w:val="003172FB"/>
    <w:rsid w:val="003232A5"/>
    <w:rsid w:val="00331498"/>
    <w:rsid w:val="003461D0"/>
    <w:rsid w:val="0034630A"/>
    <w:rsid w:val="00351CFE"/>
    <w:rsid w:val="00362871"/>
    <w:rsid w:val="00370FE9"/>
    <w:rsid w:val="003717F5"/>
    <w:rsid w:val="00371B39"/>
    <w:rsid w:val="00374323"/>
    <w:rsid w:val="003758DE"/>
    <w:rsid w:val="00377FF4"/>
    <w:rsid w:val="003801D9"/>
    <w:rsid w:val="0038066F"/>
    <w:rsid w:val="00382B6A"/>
    <w:rsid w:val="00384D96"/>
    <w:rsid w:val="003908A1"/>
    <w:rsid w:val="003920E1"/>
    <w:rsid w:val="003942AF"/>
    <w:rsid w:val="00397FF8"/>
    <w:rsid w:val="003A12AE"/>
    <w:rsid w:val="003A27F8"/>
    <w:rsid w:val="003A47AA"/>
    <w:rsid w:val="003B7D03"/>
    <w:rsid w:val="003C21D8"/>
    <w:rsid w:val="003C3706"/>
    <w:rsid w:val="003C6841"/>
    <w:rsid w:val="003C6869"/>
    <w:rsid w:val="003D06D7"/>
    <w:rsid w:val="003D14BB"/>
    <w:rsid w:val="003D41C2"/>
    <w:rsid w:val="003E2E44"/>
    <w:rsid w:val="003E52CC"/>
    <w:rsid w:val="003E5AE6"/>
    <w:rsid w:val="003F1087"/>
    <w:rsid w:val="003F1654"/>
    <w:rsid w:val="003F3C75"/>
    <w:rsid w:val="003F6C90"/>
    <w:rsid w:val="0040493B"/>
    <w:rsid w:val="00406E09"/>
    <w:rsid w:val="00412771"/>
    <w:rsid w:val="00413CBD"/>
    <w:rsid w:val="00416EBA"/>
    <w:rsid w:val="00443C23"/>
    <w:rsid w:val="00447341"/>
    <w:rsid w:val="004505B0"/>
    <w:rsid w:val="00456D88"/>
    <w:rsid w:val="00460BD0"/>
    <w:rsid w:val="00462010"/>
    <w:rsid w:val="0046254B"/>
    <w:rsid w:val="004659E7"/>
    <w:rsid w:val="00470C1D"/>
    <w:rsid w:val="004711BC"/>
    <w:rsid w:val="00473AC8"/>
    <w:rsid w:val="00474FB5"/>
    <w:rsid w:val="00475437"/>
    <w:rsid w:val="00482825"/>
    <w:rsid w:val="004A0393"/>
    <w:rsid w:val="004A31CF"/>
    <w:rsid w:val="004A3DC2"/>
    <w:rsid w:val="004A41EA"/>
    <w:rsid w:val="004A47FA"/>
    <w:rsid w:val="004B29A7"/>
    <w:rsid w:val="004C36BD"/>
    <w:rsid w:val="004D0190"/>
    <w:rsid w:val="004D750F"/>
    <w:rsid w:val="004E2FD5"/>
    <w:rsid w:val="004F3855"/>
    <w:rsid w:val="00513690"/>
    <w:rsid w:val="0051433A"/>
    <w:rsid w:val="00521637"/>
    <w:rsid w:val="00524D17"/>
    <w:rsid w:val="00535743"/>
    <w:rsid w:val="00537E35"/>
    <w:rsid w:val="00545A91"/>
    <w:rsid w:val="0054787E"/>
    <w:rsid w:val="005526C6"/>
    <w:rsid w:val="00554CCD"/>
    <w:rsid w:val="00560150"/>
    <w:rsid w:val="00572939"/>
    <w:rsid w:val="005735FE"/>
    <w:rsid w:val="005766E1"/>
    <w:rsid w:val="005824EE"/>
    <w:rsid w:val="00585EEF"/>
    <w:rsid w:val="00594A8C"/>
    <w:rsid w:val="00594FB5"/>
    <w:rsid w:val="005A1B0B"/>
    <w:rsid w:val="005A2383"/>
    <w:rsid w:val="005A4FA9"/>
    <w:rsid w:val="005A5854"/>
    <w:rsid w:val="005A657A"/>
    <w:rsid w:val="005B478C"/>
    <w:rsid w:val="005C0A6D"/>
    <w:rsid w:val="005C551D"/>
    <w:rsid w:val="005C5552"/>
    <w:rsid w:val="005E3247"/>
    <w:rsid w:val="005E7698"/>
    <w:rsid w:val="005F086A"/>
    <w:rsid w:val="00600859"/>
    <w:rsid w:val="00603536"/>
    <w:rsid w:val="0062351E"/>
    <w:rsid w:val="00624D5E"/>
    <w:rsid w:val="006275A4"/>
    <w:rsid w:val="00627EE8"/>
    <w:rsid w:val="0063679F"/>
    <w:rsid w:val="00636F52"/>
    <w:rsid w:val="00642BE5"/>
    <w:rsid w:val="00647D0E"/>
    <w:rsid w:val="0065122F"/>
    <w:rsid w:val="0065223D"/>
    <w:rsid w:val="00664264"/>
    <w:rsid w:val="00665EB3"/>
    <w:rsid w:val="00673A76"/>
    <w:rsid w:val="00673F7F"/>
    <w:rsid w:val="00685BA5"/>
    <w:rsid w:val="00687AEC"/>
    <w:rsid w:val="00687D58"/>
    <w:rsid w:val="00692C20"/>
    <w:rsid w:val="006A1AF2"/>
    <w:rsid w:val="006A2210"/>
    <w:rsid w:val="006A2341"/>
    <w:rsid w:val="006A29ED"/>
    <w:rsid w:val="006A4C6B"/>
    <w:rsid w:val="006B4F41"/>
    <w:rsid w:val="006C0D2F"/>
    <w:rsid w:val="006C127A"/>
    <w:rsid w:val="006C338B"/>
    <w:rsid w:val="006D0E7B"/>
    <w:rsid w:val="006D23F1"/>
    <w:rsid w:val="006D4055"/>
    <w:rsid w:val="006D476F"/>
    <w:rsid w:val="006E0B7F"/>
    <w:rsid w:val="006E23B1"/>
    <w:rsid w:val="006F01B8"/>
    <w:rsid w:val="006F0DF7"/>
    <w:rsid w:val="00702E9A"/>
    <w:rsid w:val="00703AB3"/>
    <w:rsid w:val="00706154"/>
    <w:rsid w:val="00706E24"/>
    <w:rsid w:val="00711ECA"/>
    <w:rsid w:val="00713263"/>
    <w:rsid w:val="007177C1"/>
    <w:rsid w:val="007307F2"/>
    <w:rsid w:val="00735FA8"/>
    <w:rsid w:val="00741F9B"/>
    <w:rsid w:val="00742E8F"/>
    <w:rsid w:val="00746F92"/>
    <w:rsid w:val="00746FF2"/>
    <w:rsid w:val="00747AE0"/>
    <w:rsid w:val="007719EB"/>
    <w:rsid w:val="00775AB0"/>
    <w:rsid w:val="00784F24"/>
    <w:rsid w:val="00791566"/>
    <w:rsid w:val="007A1E99"/>
    <w:rsid w:val="007A38B0"/>
    <w:rsid w:val="007A4558"/>
    <w:rsid w:val="007A6CAD"/>
    <w:rsid w:val="007B2732"/>
    <w:rsid w:val="007B55D4"/>
    <w:rsid w:val="007C2CBD"/>
    <w:rsid w:val="007D6C2E"/>
    <w:rsid w:val="007D7FF5"/>
    <w:rsid w:val="007E12A7"/>
    <w:rsid w:val="007E2DA1"/>
    <w:rsid w:val="007E50F7"/>
    <w:rsid w:val="007E5198"/>
    <w:rsid w:val="007E6ED1"/>
    <w:rsid w:val="007F4BEA"/>
    <w:rsid w:val="00800E86"/>
    <w:rsid w:val="008065D2"/>
    <w:rsid w:val="00806D8D"/>
    <w:rsid w:val="00811222"/>
    <w:rsid w:val="00813EF7"/>
    <w:rsid w:val="00817537"/>
    <w:rsid w:val="008175D3"/>
    <w:rsid w:val="008201C6"/>
    <w:rsid w:val="0082058B"/>
    <w:rsid w:val="0082714A"/>
    <w:rsid w:val="0083027B"/>
    <w:rsid w:val="00830BAF"/>
    <w:rsid w:val="00833690"/>
    <w:rsid w:val="0083571B"/>
    <w:rsid w:val="00840DB2"/>
    <w:rsid w:val="008457B7"/>
    <w:rsid w:val="008478E6"/>
    <w:rsid w:val="008544C0"/>
    <w:rsid w:val="00854551"/>
    <w:rsid w:val="00857595"/>
    <w:rsid w:val="00857F41"/>
    <w:rsid w:val="008622B0"/>
    <w:rsid w:val="00862A60"/>
    <w:rsid w:val="00870BDF"/>
    <w:rsid w:val="008759D2"/>
    <w:rsid w:val="00875EFF"/>
    <w:rsid w:val="0088079A"/>
    <w:rsid w:val="008811FC"/>
    <w:rsid w:val="008831BE"/>
    <w:rsid w:val="00883369"/>
    <w:rsid w:val="008900D4"/>
    <w:rsid w:val="008A16E4"/>
    <w:rsid w:val="008A45B8"/>
    <w:rsid w:val="008A69FE"/>
    <w:rsid w:val="008B0DBA"/>
    <w:rsid w:val="008B3EFF"/>
    <w:rsid w:val="008B5844"/>
    <w:rsid w:val="008B6C19"/>
    <w:rsid w:val="008C6E91"/>
    <w:rsid w:val="008D15BD"/>
    <w:rsid w:val="008D3B3B"/>
    <w:rsid w:val="008E715E"/>
    <w:rsid w:val="008F118E"/>
    <w:rsid w:val="00905186"/>
    <w:rsid w:val="00907674"/>
    <w:rsid w:val="00912E8A"/>
    <w:rsid w:val="00936CDB"/>
    <w:rsid w:val="0094276F"/>
    <w:rsid w:val="00944C15"/>
    <w:rsid w:val="00946AF5"/>
    <w:rsid w:val="00955142"/>
    <w:rsid w:val="00955589"/>
    <w:rsid w:val="0095706F"/>
    <w:rsid w:val="009570F2"/>
    <w:rsid w:val="0096115B"/>
    <w:rsid w:val="0097385C"/>
    <w:rsid w:val="0097495F"/>
    <w:rsid w:val="00976C60"/>
    <w:rsid w:val="00980FF9"/>
    <w:rsid w:val="0098278C"/>
    <w:rsid w:val="00987810"/>
    <w:rsid w:val="0099229B"/>
    <w:rsid w:val="009947F7"/>
    <w:rsid w:val="009A2880"/>
    <w:rsid w:val="009A34F2"/>
    <w:rsid w:val="009B03C1"/>
    <w:rsid w:val="009B0FCA"/>
    <w:rsid w:val="009B2B68"/>
    <w:rsid w:val="009C155B"/>
    <w:rsid w:val="009C3913"/>
    <w:rsid w:val="009C6FCB"/>
    <w:rsid w:val="009D22BE"/>
    <w:rsid w:val="009D5EE8"/>
    <w:rsid w:val="009E1CB4"/>
    <w:rsid w:val="009E27B0"/>
    <w:rsid w:val="009E6778"/>
    <w:rsid w:val="009F21C4"/>
    <w:rsid w:val="009F3492"/>
    <w:rsid w:val="00A011C0"/>
    <w:rsid w:val="00A01E0E"/>
    <w:rsid w:val="00A10A3E"/>
    <w:rsid w:val="00A12265"/>
    <w:rsid w:val="00A14356"/>
    <w:rsid w:val="00A1472B"/>
    <w:rsid w:val="00A15FFF"/>
    <w:rsid w:val="00A261F4"/>
    <w:rsid w:val="00A2748C"/>
    <w:rsid w:val="00A30A6A"/>
    <w:rsid w:val="00A32496"/>
    <w:rsid w:val="00A3331B"/>
    <w:rsid w:val="00A37E71"/>
    <w:rsid w:val="00A50571"/>
    <w:rsid w:val="00A5067E"/>
    <w:rsid w:val="00A51655"/>
    <w:rsid w:val="00A51F6B"/>
    <w:rsid w:val="00A6438D"/>
    <w:rsid w:val="00A66018"/>
    <w:rsid w:val="00A70D76"/>
    <w:rsid w:val="00A72F23"/>
    <w:rsid w:val="00A75469"/>
    <w:rsid w:val="00A81A36"/>
    <w:rsid w:val="00A82FFD"/>
    <w:rsid w:val="00A8413F"/>
    <w:rsid w:val="00A85E64"/>
    <w:rsid w:val="00A975F7"/>
    <w:rsid w:val="00AA15CB"/>
    <w:rsid w:val="00AA2673"/>
    <w:rsid w:val="00AA324C"/>
    <w:rsid w:val="00AA5EE1"/>
    <w:rsid w:val="00AC1E2D"/>
    <w:rsid w:val="00AC5360"/>
    <w:rsid w:val="00AC7114"/>
    <w:rsid w:val="00AD44A0"/>
    <w:rsid w:val="00AD627D"/>
    <w:rsid w:val="00AE41B8"/>
    <w:rsid w:val="00AE4AC9"/>
    <w:rsid w:val="00B012E0"/>
    <w:rsid w:val="00B04720"/>
    <w:rsid w:val="00B0526D"/>
    <w:rsid w:val="00B120CE"/>
    <w:rsid w:val="00B13B99"/>
    <w:rsid w:val="00B173D8"/>
    <w:rsid w:val="00B24171"/>
    <w:rsid w:val="00B24B4E"/>
    <w:rsid w:val="00B24C2F"/>
    <w:rsid w:val="00B277A5"/>
    <w:rsid w:val="00B303C1"/>
    <w:rsid w:val="00B310DC"/>
    <w:rsid w:val="00B37A18"/>
    <w:rsid w:val="00B434A8"/>
    <w:rsid w:val="00B43860"/>
    <w:rsid w:val="00B51260"/>
    <w:rsid w:val="00B56424"/>
    <w:rsid w:val="00B605F2"/>
    <w:rsid w:val="00B62E01"/>
    <w:rsid w:val="00B63F57"/>
    <w:rsid w:val="00B646E0"/>
    <w:rsid w:val="00B709B3"/>
    <w:rsid w:val="00B72DC3"/>
    <w:rsid w:val="00B7336D"/>
    <w:rsid w:val="00B75690"/>
    <w:rsid w:val="00B777F7"/>
    <w:rsid w:val="00B77890"/>
    <w:rsid w:val="00B81B14"/>
    <w:rsid w:val="00B8484D"/>
    <w:rsid w:val="00B8746E"/>
    <w:rsid w:val="00B876BE"/>
    <w:rsid w:val="00B901CA"/>
    <w:rsid w:val="00B906B0"/>
    <w:rsid w:val="00B9078E"/>
    <w:rsid w:val="00B90A22"/>
    <w:rsid w:val="00BA164A"/>
    <w:rsid w:val="00BA1922"/>
    <w:rsid w:val="00BA1F93"/>
    <w:rsid w:val="00BA3F6F"/>
    <w:rsid w:val="00BA485A"/>
    <w:rsid w:val="00BB3748"/>
    <w:rsid w:val="00BB3BDB"/>
    <w:rsid w:val="00BB70F4"/>
    <w:rsid w:val="00BC3E59"/>
    <w:rsid w:val="00BD39E7"/>
    <w:rsid w:val="00BE0B66"/>
    <w:rsid w:val="00BE0E34"/>
    <w:rsid w:val="00BE7ABE"/>
    <w:rsid w:val="00BF6195"/>
    <w:rsid w:val="00BF6516"/>
    <w:rsid w:val="00C00D15"/>
    <w:rsid w:val="00C02F16"/>
    <w:rsid w:val="00C0489B"/>
    <w:rsid w:val="00C07E13"/>
    <w:rsid w:val="00C20845"/>
    <w:rsid w:val="00C2371C"/>
    <w:rsid w:val="00C255C9"/>
    <w:rsid w:val="00C2569E"/>
    <w:rsid w:val="00C27F17"/>
    <w:rsid w:val="00C33C05"/>
    <w:rsid w:val="00C35AC0"/>
    <w:rsid w:val="00C40B62"/>
    <w:rsid w:val="00C45390"/>
    <w:rsid w:val="00C51EE5"/>
    <w:rsid w:val="00C53C62"/>
    <w:rsid w:val="00C56BDA"/>
    <w:rsid w:val="00C66CB2"/>
    <w:rsid w:val="00C71177"/>
    <w:rsid w:val="00C74DC2"/>
    <w:rsid w:val="00C834BB"/>
    <w:rsid w:val="00C8550A"/>
    <w:rsid w:val="00C855B4"/>
    <w:rsid w:val="00C941A5"/>
    <w:rsid w:val="00C9670D"/>
    <w:rsid w:val="00CA0469"/>
    <w:rsid w:val="00CA21E5"/>
    <w:rsid w:val="00CA44C8"/>
    <w:rsid w:val="00CB1F97"/>
    <w:rsid w:val="00CB2B67"/>
    <w:rsid w:val="00CC0D9E"/>
    <w:rsid w:val="00CC726E"/>
    <w:rsid w:val="00CD0AE3"/>
    <w:rsid w:val="00CD14EA"/>
    <w:rsid w:val="00CD340B"/>
    <w:rsid w:val="00CD431C"/>
    <w:rsid w:val="00CD57C8"/>
    <w:rsid w:val="00CD7601"/>
    <w:rsid w:val="00CE4147"/>
    <w:rsid w:val="00CE4E19"/>
    <w:rsid w:val="00CF4734"/>
    <w:rsid w:val="00D034A9"/>
    <w:rsid w:val="00D049EE"/>
    <w:rsid w:val="00D05185"/>
    <w:rsid w:val="00D14CE8"/>
    <w:rsid w:val="00D2284C"/>
    <w:rsid w:val="00D25C8A"/>
    <w:rsid w:val="00D271E1"/>
    <w:rsid w:val="00D32F55"/>
    <w:rsid w:val="00D371D3"/>
    <w:rsid w:val="00D374D6"/>
    <w:rsid w:val="00D4047F"/>
    <w:rsid w:val="00D435A2"/>
    <w:rsid w:val="00D44731"/>
    <w:rsid w:val="00D47115"/>
    <w:rsid w:val="00D52585"/>
    <w:rsid w:val="00D65035"/>
    <w:rsid w:val="00D65C04"/>
    <w:rsid w:val="00D74982"/>
    <w:rsid w:val="00D83872"/>
    <w:rsid w:val="00D87CDF"/>
    <w:rsid w:val="00D9281B"/>
    <w:rsid w:val="00DA42C1"/>
    <w:rsid w:val="00DA4460"/>
    <w:rsid w:val="00DA6619"/>
    <w:rsid w:val="00DB0DF0"/>
    <w:rsid w:val="00DB11D2"/>
    <w:rsid w:val="00DB4B64"/>
    <w:rsid w:val="00DB7A52"/>
    <w:rsid w:val="00DC4942"/>
    <w:rsid w:val="00DC619A"/>
    <w:rsid w:val="00DC7E77"/>
    <w:rsid w:val="00DD2E0F"/>
    <w:rsid w:val="00DF229D"/>
    <w:rsid w:val="00DF3F18"/>
    <w:rsid w:val="00DF6741"/>
    <w:rsid w:val="00DF69D3"/>
    <w:rsid w:val="00E01A00"/>
    <w:rsid w:val="00E028F5"/>
    <w:rsid w:val="00E110BD"/>
    <w:rsid w:val="00E116D7"/>
    <w:rsid w:val="00E14700"/>
    <w:rsid w:val="00E244BC"/>
    <w:rsid w:val="00E27764"/>
    <w:rsid w:val="00E27DB7"/>
    <w:rsid w:val="00E374FF"/>
    <w:rsid w:val="00E47255"/>
    <w:rsid w:val="00E569B3"/>
    <w:rsid w:val="00E62092"/>
    <w:rsid w:val="00E66B2F"/>
    <w:rsid w:val="00E90652"/>
    <w:rsid w:val="00E91065"/>
    <w:rsid w:val="00E92582"/>
    <w:rsid w:val="00E9413C"/>
    <w:rsid w:val="00E97F67"/>
    <w:rsid w:val="00EA041B"/>
    <w:rsid w:val="00EA2943"/>
    <w:rsid w:val="00EA40AF"/>
    <w:rsid w:val="00EA7E1B"/>
    <w:rsid w:val="00EB44F6"/>
    <w:rsid w:val="00EB5CE7"/>
    <w:rsid w:val="00EC3F26"/>
    <w:rsid w:val="00EC6648"/>
    <w:rsid w:val="00ED023B"/>
    <w:rsid w:val="00ED4C73"/>
    <w:rsid w:val="00EE0E5F"/>
    <w:rsid w:val="00EE0F14"/>
    <w:rsid w:val="00EE1DA1"/>
    <w:rsid w:val="00EE661D"/>
    <w:rsid w:val="00EE715F"/>
    <w:rsid w:val="00EE7595"/>
    <w:rsid w:val="00F01CBB"/>
    <w:rsid w:val="00F03B29"/>
    <w:rsid w:val="00F141CA"/>
    <w:rsid w:val="00F1782B"/>
    <w:rsid w:val="00F204A3"/>
    <w:rsid w:val="00F220E6"/>
    <w:rsid w:val="00F23BC3"/>
    <w:rsid w:val="00F41B2D"/>
    <w:rsid w:val="00F6321C"/>
    <w:rsid w:val="00F63459"/>
    <w:rsid w:val="00F64EB7"/>
    <w:rsid w:val="00F7376B"/>
    <w:rsid w:val="00F74098"/>
    <w:rsid w:val="00F910E2"/>
    <w:rsid w:val="00F93BFF"/>
    <w:rsid w:val="00F964E3"/>
    <w:rsid w:val="00FA1578"/>
    <w:rsid w:val="00FA378D"/>
    <w:rsid w:val="00FA5AA3"/>
    <w:rsid w:val="00FB26F1"/>
    <w:rsid w:val="00FC004E"/>
    <w:rsid w:val="00FC2D7F"/>
    <w:rsid w:val="00FE0C5C"/>
    <w:rsid w:val="00FE393A"/>
    <w:rsid w:val="00FE7367"/>
    <w:rsid w:val="00FE790E"/>
    <w:rsid w:val="00FF5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7041">
      <o:colormru v:ext="edit" colors="#00a0c6"/>
    </o:shapedefaults>
    <o:shapelayout v:ext="edit">
      <o:idmap v:ext="edit" data="1"/>
    </o:shapelayout>
  </w:shapeDefaults>
  <w:decimalSymbol w:val="."/>
  <w:listSeparator w:val=","/>
  <w14:docId w14:val="7A8AD8A6"/>
  <w15:chartTrackingRefBased/>
  <w15:docId w15:val="{EF4A6BE8-8FAB-4392-8161-38568610A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pacing w:before="60" w:after="60"/>
    </w:pPr>
    <w:rPr>
      <w:noProof/>
      <w:sz w:val="22"/>
      <w:lang w:eastAsia="fr-FR"/>
    </w:rPr>
  </w:style>
  <w:style w:type="paragraph" w:styleId="1">
    <w:name w:val="heading 1"/>
    <w:basedOn w:val="a0"/>
    <w:next w:val="a0"/>
    <w:qFormat/>
    <w:pPr>
      <w:keepNext/>
      <w:pageBreakBefore/>
      <w:numPr>
        <w:numId w:val="5"/>
      </w:numPr>
      <w:pBdr>
        <w:bottom w:val="single" w:sz="6" w:space="1" w:color="auto"/>
      </w:pBdr>
      <w:tabs>
        <w:tab w:val="clear" w:pos="0"/>
        <w:tab w:val="num" w:pos="851"/>
      </w:tabs>
      <w:spacing w:before="480" w:after="360"/>
      <w:ind w:left="851"/>
      <w:outlineLvl w:val="0"/>
    </w:pPr>
    <w:rPr>
      <w:b/>
      <w:sz w:val="32"/>
    </w:rPr>
  </w:style>
  <w:style w:type="paragraph" w:styleId="2">
    <w:name w:val="heading 2"/>
    <w:basedOn w:val="a0"/>
    <w:next w:val="a0"/>
    <w:qFormat/>
    <w:pPr>
      <w:keepNext/>
      <w:numPr>
        <w:ilvl w:val="1"/>
        <w:numId w:val="6"/>
      </w:numPr>
      <w:tabs>
        <w:tab w:val="clear" w:pos="0"/>
        <w:tab w:val="num" w:pos="851"/>
      </w:tabs>
      <w:spacing w:before="240" w:after="120"/>
      <w:ind w:left="851"/>
      <w:outlineLvl w:val="1"/>
    </w:pPr>
    <w:rPr>
      <w:b/>
      <w:sz w:val="28"/>
    </w:rPr>
  </w:style>
  <w:style w:type="paragraph" w:styleId="30">
    <w:name w:val="heading 3"/>
    <w:basedOn w:val="a0"/>
    <w:next w:val="a0"/>
    <w:qFormat/>
    <w:pPr>
      <w:keepNext/>
      <w:numPr>
        <w:ilvl w:val="2"/>
        <w:numId w:val="7"/>
      </w:numPr>
      <w:tabs>
        <w:tab w:val="clear" w:pos="0"/>
        <w:tab w:val="num" w:pos="851"/>
      </w:tabs>
      <w:spacing w:before="240"/>
      <w:ind w:left="851"/>
      <w:outlineLvl w:val="2"/>
    </w:pPr>
    <w:rPr>
      <w:b/>
    </w:rPr>
  </w:style>
  <w:style w:type="paragraph" w:styleId="4">
    <w:name w:val="heading 4"/>
    <w:basedOn w:val="a0"/>
    <w:next w:val="a0"/>
    <w:qFormat/>
    <w:pPr>
      <w:keepNext/>
      <w:numPr>
        <w:ilvl w:val="3"/>
        <w:numId w:val="8"/>
      </w:numPr>
      <w:tabs>
        <w:tab w:val="clear" w:pos="229"/>
        <w:tab w:val="num" w:pos="851"/>
      </w:tabs>
      <w:spacing w:before="240"/>
      <w:ind w:left="851"/>
      <w:outlineLvl w:val="3"/>
    </w:pPr>
    <w:rPr>
      <w:i/>
    </w:rPr>
  </w:style>
  <w:style w:type="paragraph" w:styleId="5">
    <w:name w:val="heading 5"/>
    <w:basedOn w:val="a0"/>
    <w:next w:val="a0"/>
    <w:qFormat/>
    <w:pPr>
      <w:keepNext/>
      <w:numPr>
        <w:ilvl w:val="4"/>
        <w:numId w:val="9"/>
      </w:numPr>
      <w:tabs>
        <w:tab w:val="clear" w:pos="589"/>
        <w:tab w:val="num" w:pos="851"/>
      </w:tabs>
      <w:spacing w:before="240"/>
      <w:ind w:left="851"/>
      <w:outlineLvl w:val="4"/>
    </w:pPr>
    <w:rPr>
      <w:i/>
      <w:sz w:val="20"/>
    </w:rPr>
  </w:style>
  <w:style w:type="paragraph" w:styleId="6">
    <w:name w:val="heading 6"/>
    <w:basedOn w:val="a0"/>
    <w:next w:val="a0"/>
    <w:qFormat/>
    <w:pPr>
      <w:keepNext/>
      <w:numPr>
        <w:ilvl w:val="5"/>
        <w:numId w:val="10"/>
      </w:numPr>
      <w:tabs>
        <w:tab w:val="clear" w:pos="1152"/>
        <w:tab w:val="num" w:pos="1134"/>
      </w:tabs>
      <w:spacing w:before="240"/>
      <w:ind w:left="1134" w:hanging="1134"/>
      <w:outlineLvl w:val="5"/>
    </w:pPr>
    <w:rPr>
      <w:i/>
      <w:sz w:val="18"/>
    </w:rPr>
  </w:style>
  <w:style w:type="paragraph" w:styleId="7">
    <w:name w:val="heading 7"/>
    <w:basedOn w:val="a0"/>
    <w:next w:val="a0"/>
    <w:qFormat/>
    <w:pPr>
      <w:keepNext/>
      <w:numPr>
        <w:ilvl w:val="6"/>
        <w:numId w:val="11"/>
      </w:numPr>
      <w:tabs>
        <w:tab w:val="clear" w:pos="1296"/>
        <w:tab w:val="num" w:pos="1418"/>
      </w:tabs>
      <w:spacing w:before="120"/>
      <w:ind w:left="1418" w:hanging="1418"/>
      <w:outlineLvl w:val="6"/>
    </w:pPr>
    <w:rPr>
      <w:i/>
      <w:sz w:val="16"/>
    </w:rPr>
  </w:style>
  <w:style w:type="paragraph" w:styleId="8">
    <w:name w:val="heading 8"/>
    <w:basedOn w:val="a0"/>
    <w:next w:val="a0"/>
    <w:qFormat/>
    <w:pPr>
      <w:keepNext/>
      <w:numPr>
        <w:ilvl w:val="7"/>
        <w:numId w:val="12"/>
      </w:numPr>
      <w:tabs>
        <w:tab w:val="clear" w:pos="1440"/>
        <w:tab w:val="num" w:pos="1418"/>
      </w:tabs>
      <w:spacing w:before="120"/>
      <w:ind w:left="1418" w:hanging="1418"/>
      <w:outlineLvl w:val="7"/>
    </w:pPr>
    <w:rPr>
      <w:i/>
      <w:sz w:val="16"/>
    </w:rPr>
  </w:style>
  <w:style w:type="paragraph" w:styleId="9">
    <w:name w:val="heading 9"/>
    <w:basedOn w:val="a0"/>
    <w:next w:val="a0"/>
    <w:qFormat/>
    <w:pPr>
      <w:keepNext/>
      <w:numPr>
        <w:ilvl w:val="8"/>
        <w:numId w:val="13"/>
      </w:numPr>
      <w:tabs>
        <w:tab w:val="clear" w:pos="1584"/>
        <w:tab w:val="num" w:pos="1418"/>
      </w:tabs>
      <w:spacing w:before="120"/>
      <w:ind w:left="1418" w:hanging="1418"/>
      <w:outlineLvl w:val="8"/>
    </w:pPr>
    <w:rPr>
      <w:i/>
      <w:sz w:val="1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pPr>
      <w:tabs>
        <w:tab w:val="center" w:pos="4678"/>
        <w:tab w:val="right" w:pos="9214"/>
      </w:tabs>
      <w:spacing w:before="0" w:after="0"/>
      <w:ind w:left="-425"/>
    </w:pPr>
    <w:rPr>
      <w:sz w:val="14"/>
    </w:rPr>
  </w:style>
  <w:style w:type="character" w:styleId="a5">
    <w:name w:val="page number"/>
    <w:basedOn w:val="a1"/>
  </w:style>
  <w:style w:type="paragraph" w:customStyle="1" w:styleId="TableText">
    <w:name w:val="Table Text"/>
    <w:basedOn w:val="a0"/>
  </w:style>
  <w:style w:type="paragraph" w:styleId="a6">
    <w:name w:val="header"/>
    <w:basedOn w:val="a0"/>
    <w:pPr>
      <w:tabs>
        <w:tab w:val="center" w:pos="4678"/>
        <w:tab w:val="right" w:pos="9923"/>
      </w:tabs>
    </w:pPr>
    <w:rPr>
      <w:rFonts w:ascii="Arial Gras" w:hAnsi="Arial Gras"/>
      <w:b/>
      <w:i/>
      <w:sz w:val="28"/>
    </w:rPr>
  </w:style>
  <w:style w:type="paragraph" w:customStyle="1" w:styleId="TitleBlock">
    <w:name w:val="Title Block"/>
    <w:basedOn w:val="a0"/>
    <w:next w:val="a0"/>
    <w:pPr>
      <w:spacing w:before="120" w:after="120"/>
    </w:pPr>
    <w:rPr>
      <w:b/>
    </w:rPr>
  </w:style>
  <w:style w:type="paragraph" w:styleId="10">
    <w:name w:val="toc 1"/>
    <w:basedOn w:val="a0"/>
    <w:next w:val="a0"/>
    <w:uiPriority w:val="39"/>
    <w:pPr>
      <w:tabs>
        <w:tab w:val="left" w:pos="567"/>
        <w:tab w:val="right" w:leader="dot" w:pos="9627"/>
      </w:tabs>
      <w:spacing w:before="240"/>
    </w:pPr>
    <w:rPr>
      <w:b/>
      <w:sz w:val="28"/>
    </w:rPr>
  </w:style>
  <w:style w:type="paragraph" w:customStyle="1" w:styleId="TitleTable">
    <w:name w:val="Title Table"/>
    <w:basedOn w:val="a0"/>
    <w:pPr>
      <w:jc w:val="center"/>
    </w:pPr>
    <w:rPr>
      <w:b/>
    </w:rPr>
  </w:style>
  <w:style w:type="paragraph" w:styleId="21">
    <w:name w:val="toc 2"/>
    <w:basedOn w:val="a0"/>
    <w:next w:val="a0"/>
    <w:uiPriority w:val="39"/>
    <w:pPr>
      <w:tabs>
        <w:tab w:val="left" w:pos="567"/>
        <w:tab w:val="right" w:leader="dot" w:pos="9627"/>
      </w:tabs>
      <w:spacing w:before="120"/>
    </w:pPr>
    <w:rPr>
      <w:b/>
      <w:sz w:val="20"/>
    </w:rPr>
  </w:style>
  <w:style w:type="paragraph" w:styleId="31">
    <w:name w:val="toc 3"/>
    <w:basedOn w:val="a0"/>
    <w:next w:val="a0"/>
    <w:uiPriority w:val="39"/>
    <w:pPr>
      <w:tabs>
        <w:tab w:val="left" w:pos="851"/>
        <w:tab w:val="right" w:leader="dot" w:pos="9627"/>
      </w:tabs>
    </w:pPr>
    <w:rPr>
      <w:sz w:val="20"/>
    </w:rPr>
  </w:style>
  <w:style w:type="paragraph" w:styleId="40">
    <w:name w:val="toc 4"/>
    <w:basedOn w:val="a0"/>
    <w:next w:val="a0"/>
    <w:semiHidden/>
    <w:pPr>
      <w:tabs>
        <w:tab w:val="left" w:pos="851"/>
        <w:tab w:val="right" w:leader="dot" w:pos="9627"/>
      </w:tabs>
    </w:pPr>
    <w:rPr>
      <w:i/>
      <w:sz w:val="20"/>
    </w:rPr>
  </w:style>
  <w:style w:type="paragraph" w:styleId="51">
    <w:name w:val="toc 5"/>
    <w:basedOn w:val="a0"/>
    <w:next w:val="a0"/>
    <w:semiHidden/>
    <w:pPr>
      <w:tabs>
        <w:tab w:val="left" w:pos="1134"/>
        <w:tab w:val="right" w:leader="dot" w:pos="9627"/>
      </w:tabs>
    </w:pPr>
    <w:rPr>
      <w:i/>
      <w:sz w:val="20"/>
    </w:rPr>
  </w:style>
  <w:style w:type="paragraph" w:styleId="60">
    <w:name w:val="toc 6"/>
    <w:basedOn w:val="a0"/>
    <w:next w:val="a0"/>
    <w:semiHidden/>
  </w:style>
  <w:style w:type="paragraph" w:styleId="70">
    <w:name w:val="toc 7"/>
    <w:basedOn w:val="a0"/>
    <w:next w:val="a0"/>
    <w:semiHidden/>
  </w:style>
  <w:style w:type="paragraph" w:styleId="80">
    <w:name w:val="toc 8"/>
    <w:basedOn w:val="a0"/>
    <w:next w:val="a0"/>
    <w:semiHidden/>
  </w:style>
  <w:style w:type="paragraph" w:styleId="90">
    <w:name w:val="toc 9"/>
    <w:basedOn w:val="a0"/>
    <w:next w:val="a0"/>
    <w:semiHidden/>
  </w:style>
  <w:style w:type="character" w:styleId="a7">
    <w:name w:val="Hyperlink"/>
    <w:uiPriority w:val="99"/>
    <w:rPr>
      <w:color w:val="0000FF"/>
      <w:u w:val="single"/>
    </w:rPr>
  </w:style>
  <w:style w:type="character" w:styleId="a8">
    <w:name w:val="FollowedHyperlink"/>
    <w:rPr>
      <w:color w:val="800080"/>
      <w:u w:val="single"/>
    </w:rPr>
  </w:style>
  <w:style w:type="paragraph" w:styleId="a9">
    <w:name w:val="index heading"/>
    <w:basedOn w:val="a0"/>
    <w:next w:val="a0"/>
    <w:semiHidden/>
  </w:style>
  <w:style w:type="character" w:styleId="aa">
    <w:name w:val="footnote reference"/>
    <w:semiHidden/>
    <w:rPr>
      <w:position w:val="6"/>
      <w:sz w:val="16"/>
    </w:rPr>
  </w:style>
  <w:style w:type="paragraph" w:styleId="ab">
    <w:name w:val="footnote text"/>
    <w:basedOn w:val="a0"/>
    <w:semiHidden/>
    <w:pPr>
      <w:overflowPunct w:val="0"/>
      <w:adjustRightInd w:val="0"/>
      <w:textAlignment w:val="baseline"/>
    </w:pPr>
  </w:style>
  <w:style w:type="paragraph" w:styleId="ac">
    <w:name w:val="Block Text"/>
    <w:basedOn w:val="a0"/>
    <w:pPr>
      <w:ind w:left="284" w:right="-142"/>
    </w:pPr>
    <w:rPr>
      <w:rFonts w:ascii="Comic Sans MS" w:hAnsi="Comic Sans MS"/>
      <w:i/>
      <w:sz w:val="28"/>
    </w:rPr>
  </w:style>
  <w:style w:type="paragraph" w:customStyle="1" w:styleId="Tableheader">
    <w:name w:val="Table header"/>
    <w:basedOn w:val="a0"/>
    <w:pPr>
      <w:spacing w:before="120" w:after="120"/>
    </w:pPr>
    <w:rPr>
      <w:rFonts w:ascii="Arial Gras" w:hAnsi="Arial Gras"/>
      <w:b/>
      <w:sz w:val="18"/>
    </w:rPr>
  </w:style>
  <w:style w:type="paragraph" w:styleId="a">
    <w:name w:val="List Number"/>
    <w:basedOn w:val="a0"/>
    <w:pPr>
      <w:numPr>
        <w:numId w:val="2"/>
      </w:numPr>
      <w:tabs>
        <w:tab w:val="left" w:pos="284"/>
      </w:tabs>
    </w:pPr>
  </w:style>
  <w:style w:type="paragraph" w:styleId="ad">
    <w:name w:val="List Bullet"/>
    <w:basedOn w:val="a0"/>
    <w:pPr>
      <w:tabs>
        <w:tab w:val="left" w:pos="284"/>
      </w:tabs>
    </w:pPr>
  </w:style>
  <w:style w:type="paragraph" w:styleId="20">
    <w:name w:val="List Bullet 2"/>
    <w:basedOn w:val="a0"/>
    <w:pPr>
      <w:numPr>
        <w:numId w:val="3"/>
      </w:numPr>
      <w:tabs>
        <w:tab w:val="clear" w:pos="360"/>
        <w:tab w:val="left" w:pos="567"/>
      </w:tabs>
      <w:ind w:left="568" w:hanging="284"/>
    </w:pPr>
  </w:style>
  <w:style w:type="paragraph" w:styleId="3">
    <w:name w:val="List Bullet 3"/>
    <w:basedOn w:val="a0"/>
    <w:pPr>
      <w:numPr>
        <w:numId w:val="4"/>
      </w:numPr>
      <w:tabs>
        <w:tab w:val="clear" w:pos="360"/>
        <w:tab w:val="num" w:pos="851"/>
      </w:tabs>
      <w:ind w:left="851" w:hanging="284"/>
    </w:pPr>
  </w:style>
  <w:style w:type="paragraph" w:customStyle="1" w:styleId="Title1bis">
    <w:name w:val="Title 1 bis"/>
    <w:basedOn w:val="1"/>
    <w:next w:val="a0"/>
    <w:pPr>
      <w:numPr>
        <w:numId w:val="0"/>
      </w:numPr>
    </w:pPr>
  </w:style>
  <w:style w:type="paragraph" w:customStyle="1" w:styleId="Title2bis">
    <w:name w:val="Title 2 bis"/>
    <w:basedOn w:val="2"/>
    <w:next w:val="a0"/>
    <w:pPr>
      <w:numPr>
        <w:ilvl w:val="0"/>
        <w:numId w:val="0"/>
      </w:numPr>
    </w:pPr>
  </w:style>
  <w:style w:type="paragraph" w:customStyle="1" w:styleId="Title3bis">
    <w:name w:val="Title 3 bis"/>
    <w:basedOn w:val="30"/>
    <w:next w:val="a0"/>
    <w:pPr>
      <w:numPr>
        <w:ilvl w:val="0"/>
        <w:numId w:val="0"/>
      </w:numPr>
    </w:pPr>
  </w:style>
  <w:style w:type="paragraph" w:customStyle="1" w:styleId="Title4bis">
    <w:name w:val="Title 4 bis"/>
    <w:basedOn w:val="4"/>
    <w:next w:val="a0"/>
    <w:pPr>
      <w:numPr>
        <w:ilvl w:val="0"/>
        <w:numId w:val="0"/>
      </w:numPr>
    </w:pPr>
  </w:style>
  <w:style w:type="paragraph" w:customStyle="1" w:styleId="Title5bis">
    <w:name w:val="Title 5 bis"/>
    <w:basedOn w:val="5"/>
    <w:next w:val="a0"/>
    <w:pPr>
      <w:numPr>
        <w:ilvl w:val="0"/>
        <w:numId w:val="0"/>
      </w:numPr>
    </w:pPr>
  </w:style>
  <w:style w:type="paragraph" w:styleId="ae">
    <w:name w:val="Title"/>
    <w:basedOn w:val="a0"/>
    <w:next w:val="a0"/>
    <w:qFormat/>
    <w:pPr>
      <w:suppressAutoHyphens/>
      <w:jc w:val="right"/>
    </w:pPr>
    <w:rPr>
      <w:rFonts w:ascii="Arial Gras" w:hAnsi="Arial Gras"/>
      <w:b/>
      <w:i/>
      <w:color w:val="808080"/>
      <w:sz w:val="48"/>
    </w:rPr>
  </w:style>
  <w:style w:type="paragraph" w:customStyle="1" w:styleId="Style1">
    <w:name w:val="Style1"/>
    <w:basedOn w:val="Title1bis"/>
    <w:pPr>
      <w:ind w:left="142"/>
    </w:pPr>
  </w:style>
  <w:style w:type="character" w:styleId="af">
    <w:name w:val="Strong"/>
    <w:qFormat/>
    <w:rPr>
      <w:b/>
    </w:rPr>
  </w:style>
  <w:style w:type="character" w:customStyle="1" w:styleId="Fort">
    <w:name w:val="Fort"/>
    <w:rPr>
      <w:b/>
    </w:rPr>
  </w:style>
  <w:style w:type="paragraph" w:styleId="af0">
    <w:name w:val="Body Text"/>
    <w:basedOn w:val="a0"/>
    <w:pPr>
      <w:jc w:val="right"/>
    </w:pPr>
    <w:rPr>
      <w:b/>
      <w:i/>
      <w:iCs/>
      <w:sz w:val="52"/>
    </w:rPr>
  </w:style>
  <w:style w:type="paragraph" w:styleId="22">
    <w:name w:val="Body Text 2"/>
    <w:basedOn w:val="a0"/>
    <w:pPr>
      <w:jc w:val="right"/>
    </w:pPr>
    <w:rPr>
      <w:b/>
      <w:bCs/>
      <w:i/>
      <w:iCs/>
      <w:sz w:val="80"/>
    </w:rPr>
  </w:style>
  <w:style w:type="paragraph" w:customStyle="1" w:styleId="Tabletext0">
    <w:name w:val="Tabletext"/>
    <w:basedOn w:val="a0"/>
    <w:pPr>
      <w:keepLines/>
      <w:widowControl w:val="0"/>
      <w:spacing w:before="0" w:after="120" w:line="240" w:lineRule="atLeast"/>
    </w:pPr>
    <w:rPr>
      <w:sz w:val="20"/>
      <w:lang w:eastAsia="en-US"/>
    </w:rPr>
  </w:style>
  <w:style w:type="paragraph" w:customStyle="1" w:styleId="Bullet1">
    <w:name w:val="Bullet1"/>
    <w:basedOn w:val="ad"/>
    <w:pPr>
      <w:numPr>
        <w:numId w:val="1"/>
      </w:numPr>
      <w:tabs>
        <w:tab w:val="clear" w:pos="284"/>
      </w:tabs>
      <w:spacing w:before="0" w:after="0"/>
    </w:pPr>
    <w:rPr>
      <w:sz w:val="24"/>
      <w:szCs w:val="24"/>
      <w:lang w:eastAsia="en-US"/>
    </w:rPr>
  </w:style>
  <w:style w:type="paragraph" w:styleId="af1">
    <w:name w:val="caption"/>
    <w:basedOn w:val="a0"/>
    <w:next w:val="a0"/>
    <w:qFormat/>
    <w:pPr>
      <w:spacing w:before="120" w:after="120"/>
      <w:jc w:val="center"/>
    </w:pPr>
    <w:rPr>
      <w:b/>
      <w:bCs/>
      <w:sz w:val="20"/>
    </w:rPr>
  </w:style>
  <w:style w:type="paragraph" w:customStyle="1" w:styleId="code">
    <w:name w:val="code"/>
    <w:basedOn w:val="a0"/>
    <w:pPr>
      <w:spacing w:before="0" w:after="0"/>
      <w:ind w:left="567"/>
    </w:pPr>
    <w:rPr>
      <w:rFonts w:ascii="Courier" w:hAnsi="Courier"/>
      <w:sz w:val="20"/>
    </w:rPr>
  </w:style>
  <w:style w:type="table" w:styleId="af2">
    <w:name w:val="Table Grid"/>
    <w:basedOn w:val="a2"/>
    <w:uiPriority w:val="39"/>
    <w:rsid w:val="00B733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표준 단락"/>
    <w:pPr>
      <w:widowControl w:val="0"/>
      <w:autoSpaceDE w:val="0"/>
      <w:autoSpaceDN w:val="0"/>
      <w:adjustRightInd w:val="0"/>
      <w:spacing w:line="320" w:lineRule="atLeast"/>
    </w:pPr>
    <w:rPr>
      <w:rFonts w:ascii="바탕" w:hAnsi="바탕" w:cs="바탕"/>
      <w:color w:val="000000"/>
    </w:rPr>
  </w:style>
  <w:style w:type="paragraph" w:styleId="af4">
    <w:name w:val="Normal (Web)"/>
    <w:basedOn w:val="a0"/>
    <w:pPr>
      <w:spacing w:before="100" w:beforeAutospacing="1" w:after="100" w:afterAutospacing="1"/>
    </w:pPr>
    <w:rPr>
      <w:rFonts w:ascii="굴림" w:eastAsia="굴림" w:hAnsi="굴림" w:cs="굴림"/>
      <w:noProof w:val="0"/>
      <w:sz w:val="24"/>
      <w:szCs w:val="24"/>
      <w:lang w:eastAsia="ko-KR"/>
    </w:rPr>
  </w:style>
  <w:style w:type="paragraph" w:styleId="af5">
    <w:name w:val="Balloon Text"/>
    <w:basedOn w:val="a0"/>
    <w:semiHidden/>
    <w:rPr>
      <w:rFonts w:ascii="Arial" w:eastAsia="돋움" w:hAnsi="Arial"/>
      <w:sz w:val="18"/>
      <w:szCs w:val="18"/>
    </w:rPr>
  </w:style>
  <w:style w:type="paragraph" w:styleId="af6">
    <w:name w:val="List Paragraph"/>
    <w:basedOn w:val="a0"/>
    <w:uiPriority w:val="34"/>
    <w:qFormat/>
    <w:rsid w:val="00B7336D"/>
    <w:pPr>
      <w:widowControl w:val="0"/>
      <w:wordWrap w:val="0"/>
      <w:autoSpaceDE w:val="0"/>
      <w:autoSpaceDN w:val="0"/>
      <w:spacing w:before="0" w:after="200" w:line="276" w:lineRule="auto"/>
      <w:ind w:leftChars="400" w:left="800"/>
      <w:jc w:val="both"/>
    </w:pPr>
    <w:rPr>
      <w:rFonts w:ascii="맑은 고딕" w:eastAsia="맑은 고딕" w:hAnsi="맑은 고딕"/>
      <w:noProof w:val="0"/>
      <w:kern w:val="2"/>
      <w:sz w:val="20"/>
      <w:szCs w:val="22"/>
      <w:lang w:eastAsia="ko-KR"/>
    </w:rPr>
  </w:style>
  <w:style w:type="table" w:customStyle="1" w:styleId="11">
    <w:name w:val="표 구분선1"/>
    <w:basedOn w:val="a2"/>
    <w:next w:val="af2"/>
    <w:rsid w:val="00B7336D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">
    <w:name w:val="TOC Heading"/>
    <w:basedOn w:val="1"/>
    <w:next w:val="a0"/>
    <w:uiPriority w:val="39"/>
    <w:unhideWhenUsed/>
    <w:qFormat/>
    <w:rsid w:val="00A14356"/>
    <w:pPr>
      <w:keepLines/>
      <w:pageBreakBefore w:val="0"/>
      <w:numPr>
        <w:numId w:val="0"/>
      </w:numPr>
      <w:pBdr>
        <w:bottom w:val="none" w:sz="0" w:space="0" w:color="auto"/>
      </w:pBdr>
      <w:spacing w:before="240" w:after="0" w:line="259" w:lineRule="auto"/>
      <w:outlineLvl w:val="9"/>
    </w:pPr>
    <w:rPr>
      <w:rFonts w:ascii="맑은 고딕" w:eastAsia="맑은 고딕" w:hAnsi="맑은 고딕"/>
      <w:b w:val="0"/>
      <w:noProof w:val="0"/>
      <w:color w:val="2E74B5"/>
      <w:szCs w:val="32"/>
      <w:lang w:eastAsia="ko-KR"/>
    </w:rPr>
  </w:style>
  <w:style w:type="paragraph" w:customStyle="1" w:styleId="50">
    <w:name w:val="스타일5"/>
    <w:basedOn w:val="a0"/>
    <w:link w:val="5Char"/>
    <w:qFormat/>
    <w:rsid w:val="008831BE"/>
    <w:pPr>
      <w:numPr>
        <w:numId w:val="23"/>
      </w:numPr>
      <w:spacing w:before="120" w:after="0"/>
    </w:pPr>
    <w:rPr>
      <w:rFonts w:ascii="맑은 고딕" w:eastAsia="하나 L" w:hAnsi="맑은 고딕"/>
      <w:b/>
      <w:noProof w:val="0"/>
      <w:spacing w:val="-10"/>
      <w:sz w:val="24"/>
      <w:szCs w:val="23"/>
      <w:lang w:eastAsia="ko-KR"/>
    </w:rPr>
  </w:style>
  <w:style w:type="character" w:customStyle="1" w:styleId="5Char">
    <w:name w:val="스타일5 Char"/>
    <w:link w:val="50"/>
    <w:rsid w:val="008831BE"/>
    <w:rPr>
      <w:rFonts w:ascii="맑은 고딕" w:eastAsia="하나 L" w:hAnsi="맑은 고딕"/>
      <w:b/>
      <w:spacing w:val="-10"/>
      <w:sz w:val="24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2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arkya@hanafn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MARCUS~1\LOCALS~1\Temp\KB%20Enter%20Arch%20Template%20V2.dot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2C2D80-D483-425F-B99D-016DC0F7A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KB Enter Arch Template V2.dot</Template>
  <TotalTime>9</TotalTime>
  <Pages>14</Pages>
  <Words>5768</Words>
  <Characters>6460</Characters>
  <Application>Microsoft Office Word</Application>
  <DocSecurity>0</DocSecurity>
  <Lines>53</Lines>
  <Paragraphs>24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&lt;&lt;Title&gt;&gt;</vt:lpstr>
    </vt:vector>
  </TitlesOfParts>
  <Company>hanabank</Company>
  <LinksUpToDate>false</LinksUpToDate>
  <CharactersWithSpaces>12204</CharactersWithSpaces>
  <SharedDoc>false</SharedDoc>
  <HLinks>
    <vt:vector size="12" baseType="variant">
      <vt:variant>
        <vt:i4>2228243</vt:i4>
      </vt:variant>
      <vt:variant>
        <vt:i4>3</vt:i4>
      </vt:variant>
      <vt:variant>
        <vt:i4>0</vt:i4>
      </vt:variant>
      <vt:variant>
        <vt:i4>5</vt:i4>
      </vt:variant>
      <vt:variant>
        <vt:lpwstr>mailto:yunjunglee@hanafn.com</vt:lpwstr>
      </vt:variant>
      <vt:variant>
        <vt:lpwstr/>
      </vt:variant>
      <vt:variant>
        <vt:i4>6422642</vt:i4>
      </vt:variant>
      <vt:variant>
        <vt:i4>0</vt:i4>
      </vt:variant>
      <vt:variant>
        <vt:i4>0</vt:i4>
      </vt:variant>
      <vt:variant>
        <vt:i4>5</vt:i4>
      </vt:variant>
      <vt:variant>
        <vt:lpwstr>mailto:choi_jungran@hanafn.com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&lt;&lt;Title&gt;&gt;</dc:title>
  <dc:subject>&lt;&lt;Subtitle&gt;&gt;</dc:subject>
  <dc:creator>Marcus von Engel</dc:creator>
  <cp:keywords/>
  <cp:lastModifiedBy>박영애_1520820</cp:lastModifiedBy>
  <cp:revision>3</cp:revision>
  <cp:lastPrinted>2026-10-14T06:42:00Z</cp:lastPrinted>
  <dcterms:created xsi:type="dcterms:W3CDTF">2026-10-28T07:14:00Z</dcterms:created>
  <dcterms:modified xsi:type="dcterms:W3CDTF">2026-10-28T07:26:00Z</dcterms:modified>
</cp:coreProperties>
</file>